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32E" w:rsidRPr="00D975DA" w:rsidRDefault="00C5232E" w:rsidP="00A75D77">
      <w:pPr>
        <w:spacing w:before="120" w:after="120"/>
        <w:jc w:val="right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.... számú mód.:Törökbálint csatlakozása</w:t>
      </w:r>
    </w:p>
    <w:p w:rsidR="00C5232E" w:rsidRDefault="00C5232E" w:rsidP="00520728">
      <w:pPr>
        <w:spacing w:before="120" w:after="120"/>
        <w:jc w:val="center"/>
        <w:rPr>
          <w:b/>
          <w:sz w:val="28"/>
          <w:szCs w:val="28"/>
        </w:rPr>
      </w:pPr>
    </w:p>
    <w:p w:rsidR="00C5232E" w:rsidRPr="00E803C8" w:rsidRDefault="00C5232E" w:rsidP="00520728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ESÉLY SZOCIÁLIS TÁRSULÁS </w:t>
      </w:r>
    </w:p>
    <w:p w:rsidR="00C5232E" w:rsidRPr="00E803C8" w:rsidRDefault="00C5232E" w:rsidP="00520728">
      <w:pPr>
        <w:spacing w:before="120" w:after="120"/>
        <w:jc w:val="center"/>
        <w:rPr>
          <w:b/>
          <w:sz w:val="28"/>
          <w:szCs w:val="28"/>
        </w:rPr>
      </w:pPr>
      <w:r w:rsidRPr="00E803C8">
        <w:rPr>
          <w:b/>
          <w:sz w:val="28"/>
          <w:szCs w:val="28"/>
        </w:rPr>
        <w:t>TÁRSULÁSI MEGÁLLAPODÁS</w:t>
      </w:r>
    </w:p>
    <w:p w:rsidR="00C5232E" w:rsidRPr="00E803C8" w:rsidRDefault="00C5232E" w:rsidP="00D9317F">
      <w:pPr>
        <w:tabs>
          <w:tab w:val="left" w:pos="1152"/>
        </w:tabs>
        <w:spacing w:before="120" w:after="120"/>
        <w:jc w:val="center"/>
        <w:rPr>
          <w:sz w:val="24"/>
        </w:rPr>
      </w:pPr>
      <w:r>
        <w:rPr>
          <w:sz w:val="24"/>
        </w:rPr>
        <w:t xml:space="preserve">- A </w:t>
      </w:r>
      <w:r w:rsidRPr="004875DB">
        <w:rPr>
          <w:color w:val="FF0000"/>
          <w:sz w:val="24"/>
        </w:rPr>
        <w:t>……</w:t>
      </w:r>
      <w:r w:rsidRPr="004875DB">
        <w:rPr>
          <w:b/>
          <w:color w:val="FF0000"/>
          <w:sz w:val="24"/>
        </w:rPr>
        <w:t xml:space="preserve">. </w:t>
      </w:r>
      <w:r w:rsidRPr="00B275EF">
        <w:rPr>
          <w:b/>
          <w:color w:val="FF0000"/>
          <w:sz w:val="24"/>
        </w:rPr>
        <w:t>sz.</w:t>
      </w:r>
      <w:r>
        <w:rPr>
          <w:sz w:val="24"/>
        </w:rPr>
        <w:t xml:space="preserve"> módosítással egységes szerkezetben -</w:t>
      </w:r>
    </w:p>
    <w:p w:rsidR="00C5232E" w:rsidRDefault="00C5232E" w:rsidP="00520728">
      <w:pPr>
        <w:spacing w:before="120" w:after="120"/>
        <w:jc w:val="both"/>
        <w:rPr>
          <w:sz w:val="24"/>
          <w:szCs w:val="24"/>
        </w:rPr>
      </w:pPr>
    </w:p>
    <w:p w:rsidR="00C5232E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  <w:szCs w:val="24"/>
        </w:rPr>
        <w:t xml:space="preserve">Magyarország helyi önkormányzatairól szóló 2011. évi CLXXXIX. törvény </w:t>
      </w:r>
      <w:r>
        <w:rPr>
          <w:sz w:val="24"/>
          <w:szCs w:val="24"/>
        </w:rPr>
        <w:t>87. §-ában</w:t>
      </w:r>
      <w:r w:rsidRPr="00E803C8">
        <w:rPr>
          <w:sz w:val="24"/>
          <w:szCs w:val="24"/>
        </w:rPr>
        <w:t xml:space="preserve"> foglalt felhatalmazás alapján a társulásban részt vevő helyi önkormányzatok képviselő-testületei </w:t>
      </w:r>
      <w:r w:rsidRPr="00E803C8">
        <w:rPr>
          <w:sz w:val="24"/>
        </w:rPr>
        <w:t>önkormányzati feladat- és hatáskör hatékonyabb, célszerűbb ellátására az alábbi társulási megállapodást kötik.</w:t>
      </w:r>
    </w:p>
    <w:p w:rsidR="00C5232E" w:rsidRDefault="00C5232E" w:rsidP="00520728">
      <w:pPr>
        <w:pStyle w:val="Heading1"/>
        <w:spacing w:before="120" w:after="120"/>
      </w:pPr>
    </w:p>
    <w:p w:rsidR="00C5232E" w:rsidRPr="00E803C8" w:rsidRDefault="00C5232E" w:rsidP="00520728">
      <w:pPr>
        <w:pStyle w:val="Heading1"/>
        <w:spacing w:before="120" w:after="120"/>
      </w:pPr>
      <w:r w:rsidRPr="00E803C8">
        <w:t>I. ÁLTALÁNOS RENDELKEZÉSEK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 xml:space="preserve"> </w:t>
      </w:r>
      <w:smartTag w:uri="urn:schemas-microsoft-com:office:smarttags" w:element="metricconverter">
        <w:smartTagPr>
          <w:attr w:name="ProductID" w:val="1. A"/>
        </w:smartTagPr>
        <w:r>
          <w:rPr>
            <w:sz w:val="24"/>
          </w:rPr>
          <w:t xml:space="preserve">1. </w:t>
        </w:r>
        <w:r w:rsidRPr="00E803C8">
          <w:rPr>
            <w:sz w:val="24"/>
          </w:rPr>
          <w:t>A</w:t>
        </w:r>
      </w:smartTag>
      <w:r w:rsidRPr="00E803C8">
        <w:rPr>
          <w:sz w:val="24"/>
        </w:rPr>
        <w:t xml:space="preserve"> </w:t>
      </w:r>
      <w:r>
        <w:rPr>
          <w:sz w:val="24"/>
        </w:rPr>
        <w:t>T</w:t>
      </w:r>
      <w:r w:rsidRPr="00E803C8">
        <w:rPr>
          <w:sz w:val="24"/>
        </w:rPr>
        <w:t xml:space="preserve">ársuláshoz tartozó települési önkormányzatok képviselő-testületei önálló jogi személyiséggel rendelkező </w:t>
      </w:r>
      <w:r>
        <w:rPr>
          <w:sz w:val="24"/>
        </w:rPr>
        <w:t>T</w:t>
      </w:r>
      <w:r w:rsidRPr="00E803C8">
        <w:rPr>
          <w:sz w:val="24"/>
        </w:rPr>
        <w:t>ársulást hoznak létre.</w:t>
      </w:r>
    </w:p>
    <w:p w:rsidR="00C5232E" w:rsidRPr="002C36A2" w:rsidRDefault="00C5232E" w:rsidP="00520728">
      <w:pPr>
        <w:pStyle w:val="BodyText"/>
        <w:spacing w:before="120" w:after="120"/>
      </w:pPr>
      <w:smartTag w:uri="urn:schemas-microsoft-com:office:smarttags" w:element="metricconverter">
        <w:smartTagPr>
          <w:attr w:name="ProductID" w:val="2. A"/>
        </w:smartTagPr>
        <w:r>
          <w:t xml:space="preserve">2. </w:t>
        </w:r>
        <w:r w:rsidRPr="00E803C8">
          <w:t>A</w:t>
        </w:r>
      </w:smartTag>
      <w:r w:rsidRPr="00E803C8">
        <w:t xml:space="preserve"> </w:t>
      </w:r>
      <w:r w:rsidRPr="002C36A2">
        <w:t>Társulás határozatlan időre szólóan jön létre, de legalább három évre.</w:t>
      </w:r>
    </w:p>
    <w:tbl>
      <w:tblPr>
        <w:tblW w:w="0" w:type="auto"/>
        <w:tblLook w:val="01E0"/>
      </w:tblPr>
      <w:tblGrid>
        <w:gridCol w:w="3070"/>
        <w:gridCol w:w="3338"/>
        <w:gridCol w:w="2804"/>
      </w:tblGrid>
      <w:tr w:rsidR="00C5232E" w:rsidRPr="00887187" w:rsidTr="00FB1719">
        <w:tc>
          <w:tcPr>
            <w:tcW w:w="3070" w:type="dxa"/>
          </w:tcPr>
          <w:p w:rsidR="00C5232E" w:rsidRPr="00887187" w:rsidRDefault="00C5232E" w:rsidP="00FB1719">
            <w:pPr>
              <w:spacing w:before="120" w:after="120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. A"/>
              </w:smartTagPr>
              <w:r w:rsidRPr="00887187">
                <w:rPr>
                  <w:sz w:val="24"/>
                </w:rPr>
                <w:t xml:space="preserve">3. </w:t>
              </w:r>
              <w:r w:rsidRPr="00887187">
                <w:rPr>
                  <w:sz w:val="24"/>
                  <w:szCs w:val="24"/>
                </w:rPr>
                <w:t>A</w:t>
              </w:r>
            </w:smartTag>
            <w:r w:rsidRPr="00887187">
              <w:rPr>
                <w:sz w:val="24"/>
                <w:szCs w:val="24"/>
              </w:rPr>
              <w:t xml:space="preserve"> Társulás tagjainak neve</w:t>
            </w:r>
          </w:p>
        </w:tc>
        <w:tc>
          <w:tcPr>
            <w:tcW w:w="3338" w:type="dxa"/>
          </w:tcPr>
          <w:p w:rsidR="00C5232E" w:rsidRPr="00887187" w:rsidRDefault="00C5232E" w:rsidP="00FB1719">
            <w:pPr>
              <w:spacing w:before="120" w:after="120"/>
              <w:ind w:left="-60"/>
              <w:jc w:val="center"/>
              <w:rPr>
                <w:sz w:val="24"/>
                <w:szCs w:val="24"/>
              </w:rPr>
            </w:pPr>
            <w:r w:rsidRPr="00887187">
              <w:rPr>
                <w:sz w:val="24"/>
                <w:szCs w:val="24"/>
              </w:rPr>
              <w:t>Székhelye</w:t>
            </w:r>
          </w:p>
        </w:tc>
        <w:tc>
          <w:tcPr>
            <w:tcW w:w="2804" w:type="dxa"/>
          </w:tcPr>
          <w:p w:rsidR="00C5232E" w:rsidRPr="00887187" w:rsidRDefault="00C5232E" w:rsidP="00FB1719">
            <w:pPr>
              <w:spacing w:before="120" w:after="120"/>
              <w:ind w:left="-154"/>
              <w:jc w:val="center"/>
              <w:rPr>
                <w:sz w:val="24"/>
                <w:szCs w:val="24"/>
              </w:rPr>
            </w:pPr>
            <w:r w:rsidRPr="00887187">
              <w:rPr>
                <w:sz w:val="24"/>
                <w:szCs w:val="24"/>
              </w:rPr>
              <w:t>A települések lakosságszáma (fő)</w:t>
            </w:r>
          </w:p>
          <w:p w:rsidR="00C5232E" w:rsidRPr="00887187" w:rsidRDefault="00C5232E" w:rsidP="00FB1719">
            <w:pPr>
              <w:spacing w:before="120" w:after="120"/>
              <w:ind w:left="-154"/>
              <w:jc w:val="center"/>
              <w:rPr>
                <w:i/>
                <w:sz w:val="24"/>
                <w:szCs w:val="24"/>
              </w:rPr>
            </w:pPr>
            <w:r w:rsidRPr="00887187">
              <w:rPr>
                <w:sz w:val="24"/>
                <w:szCs w:val="24"/>
              </w:rPr>
              <w:t>2012. 01. 01</w:t>
            </w:r>
            <w:r w:rsidRPr="00887187">
              <w:rPr>
                <w:i/>
                <w:sz w:val="24"/>
                <w:szCs w:val="24"/>
              </w:rPr>
              <w:t>.</w:t>
            </w:r>
          </w:p>
        </w:tc>
      </w:tr>
      <w:tr w:rsidR="00C5232E" w:rsidRPr="00887187" w:rsidTr="00FB1719">
        <w:tc>
          <w:tcPr>
            <w:tcW w:w="3070" w:type="dxa"/>
          </w:tcPr>
          <w:p w:rsidR="00C5232E" w:rsidRPr="00887187" w:rsidRDefault="00C5232E" w:rsidP="00FB1719">
            <w:pPr>
              <w:spacing w:before="120" w:after="120"/>
              <w:ind w:left="34"/>
              <w:rPr>
                <w:sz w:val="24"/>
                <w:szCs w:val="24"/>
              </w:rPr>
            </w:pPr>
            <w:r w:rsidRPr="00887187">
              <w:rPr>
                <w:sz w:val="24"/>
                <w:szCs w:val="24"/>
              </w:rPr>
              <w:t>Budaörs Város Önkormányzata</w:t>
            </w:r>
          </w:p>
        </w:tc>
        <w:tc>
          <w:tcPr>
            <w:tcW w:w="3338" w:type="dxa"/>
          </w:tcPr>
          <w:p w:rsidR="00C5232E" w:rsidRPr="00887187" w:rsidRDefault="00C5232E" w:rsidP="00FB1719">
            <w:pPr>
              <w:spacing w:before="120" w:after="120"/>
              <w:ind w:left="-60" w:right="-346"/>
              <w:jc w:val="both"/>
              <w:rPr>
                <w:sz w:val="24"/>
                <w:szCs w:val="24"/>
              </w:rPr>
            </w:pPr>
            <w:r w:rsidRPr="00887187">
              <w:rPr>
                <w:sz w:val="24"/>
                <w:szCs w:val="24"/>
              </w:rPr>
              <w:t>2040 Budaörs, Szabadság út 134.</w:t>
            </w:r>
          </w:p>
        </w:tc>
        <w:tc>
          <w:tcPr>
            <w:tcW w:w="2804" w:type="dxa"/>
          </w:tcPr>
          <w:p w:rsidR="00C5232E" w:rsidRPr="00887187" w:rsidRDefault="00C5232E" w:rsidP="00FB1719">
            <w:pPr>
              <w:spacing w:before="120" w:after="120"/>
              <w:ind w:left="-108"/>
              <w:jc w:val="center"/>
              <w:rPr>
                <w:sz w:val="24"/>
                <w:szCs w:val="24"/>
              </w:rPr>
            </w:pPr>
            <w:r w:rsidRPr="00887187">
              <w:rPr>
                <w:sz w:val="24"/>
                <w:szCs w:val="24"/>
              </w:rPr>
              <w:t>28.525</w:t>
            </w:r>
          </w:p>
        </w:tc>
      </w:tr>
      <w:tr w:rsidR="00C5232E" w:rsidRPr="00887187" w:rsidTr="00FB1719">
        <w:tc>
          <w:tcPr>
            <w:tcW w:w="3070" w:type="dxa"/>
          </w:tcPr>
          <w:p w:rsidR="00C5232E" w:rsidRPr="00887187" w:rsidRDefault="00C5232E" w:rsidP="00FB1719">
            <w:pPr>
              <w:spacing w:before="120" w:after="120"/>
              <w:ind w:left="34"/>
              <w:rPr>
                <w:sz w:val="24"/>
                <w:szCs w:val="24"/>
              </w:rPr>
            </w:pPr>
            <w:r w:rsidRPr="00887187">
              <w:rPr>
                <w:sz w:val="24"/>
                <w:szCs w:val="24"/>
              </w:rPr>
              <w:t>Pusztazámor Község Önkormányzata</w:t>
            </w:r>
          </w:p>
        </w:tc>
        <w:tc>
          <w:tcPr>
            <w:tcW w:w="3338" w:type="dxa"/>
          </w:tcPr>
          <w:p w:rsidR="00C5232E" w:rsidRPr="00887187" w:rsidRDefault="00C5232E" w:rsidP="00FB1719">
            <w:pPr>
              <w:spacing w:before="120" w:after="120"/>
              <w:ind w:left="-60"/>
              <w:jc w:val="both"/>
              <w:rPr>
                <w:sz w:val="24"/>
                <w:szCs w:val="24"/>
              </w:rPr>
            </w:pPr>
            <w:r w:rsidRPr="00887187">
              <w:rPr>
                <w:sz w:val="24"/>
                <w:szCs w:val="24"/>
              </w:rPr>
              <w:t>2039 Pusztazámor, Munkácsy Mihály u. 1.</w:t>
            </w:r>
          </w:p>
        </w:tc>
        <w:tc>
          <w:tcPr>
            <w:tcW w:w="2804" w:type="dxa"/>
          </w:tcPr>
          <w:p w:rsidR="00C5232E" w:rsidRPr="00887187" w:rsidRDefault="00C5232E" w:rsidP="00FB1719">
            <w:pPr>
              <w:spacing w:before="120" w:after="120"/>
              <w:ind w:left="-108"/>
              <w:jc w:val="center"/>
              <w:rPr>
                <w:sz w:val="24"/>
                <w:szCs w:val="24"/>
              </w:rPr>
            </w:pPr>
            <w:r w:rsidRPr="00887187">
              <w:rPr>
                <w:sz w:val="24"/>
                <w:szCs w:val="24"/>
              </w:rPr>
              <w:t>1.198</w:t>
            </w:r>
          </w:p>
        </w:tc>
      </w:tr>
      <w:tr w:rsidR="00C5232E" w:rsidRPr="00887187" w:rsidTr="00FB1719">
        <w:tc>
          <w:tcPr>
            <w:tcW w:w="3070" w:type="dxa"/>
          </w:tcPr>
          <w:p w:rsidR="00C5232E" w:rsidRPr="00887187" w:rsidRDefault="00C5232E" w:rsidP="00FB1719">
            <w:pPr>
              <w:spacing w:before="120" w:after="120"/>
              <w:ind w:left="34"/>
              <w:rPr>
                <w:sz w:val="24"/>
                <w:szCs w:val="24"/>
              </w:rPr>
            </w:pPr>
            <w:r w:rsidRPr="00887187">
              <w:rPr>
                <w:sz w:val="24"/>
                <w:szCs w:val="24"/>
              </w:rPr>
              <w:t>Sóskút Község Önkormányzata</w:t>
            </w:r>
          </w:p>
        </w:tc>
        <w:tc>
          <w:tcPr>
            <w:tcW w:w="3338" w:type="dxa"/>
          </w:tcPr>
          <w:p w:rsidR="00C5232E" w:rsidRPr="00887187" w:rsidRDefault="00C5232E" w:rsidP="00FB1719">
            <w:pPr>
              <w:spacing w:before="120" w:after="120"/>
              <w:ind w:left="-60"/>
              <w:jc w:val="both"/>
              <w:rPr>
                <w:sz w:val="24"/>
                <w:szCs w:val="24"/>
              </w:rPr>
            </w:pPr>
            <w:r w:rsidRPr="00887187">
              <w:rPr>
                <w:sz w:val="24"/>
                <w:szCs w:val="24"/>
              </w:rPr>
              <w:t xml:space="preserve">2038 Sóskút, Szabadság tér 1. </w:t>
            </w:r>
          </w:p>
        </w:tc>
        <w:tc>
          <w:tcPr>
            <w:tcW w:w="2804" w:type="dxa"/>
          </w:tcPr>
          <w:p w:rsidR="00C5232E" w:rsidRPr="00887187" w:rsidRDefault="00C5232E" w:rsidP="00FB1719">
            <w:pPr>
              <w:spacing w:before="120" w:after="120"/>
              <w:ind w:left="-108"/>
              <w:jc w:val="center"/>
              <w:rPr>
                <w:sz w:val="24"/>
                <w:szCs w:val="24"/>
              </w:rPr>
            </w:pPr>
            <w:r w:rsidRPr="00887187">
              <w:rPr>
                <w:sz w:val="24"/>
                <w:szCs w:val="24"/>
              </w:rPr>
              <w:t>3.176</w:t>
            </w:r>
          </w:p>
        </w:tc>
      </w:tr>
      <w:tr w:rsidR="00C5232E" w:rsidRPr="00887187" w:rsidTr="00FB1719">
        <w:tc>
          <w:tcPr>
            <w:tcW w:w="3070" w:type="dxa"/>
          </w:tcPr>
          <w:p w:rsidR="00C5232E" w:rsidRPr="009D6759" w:rsidRDefault="00C5232E" w:rsidP="00FB1719">
            <w:pPr>
              <w:spacing w:before="120" w:after="120"/>
              <w:ind w:left="34"/>
              <w:rPr>
                <w:b/>
                <w:color w:val="FF0000"/>
                <w:sz w:val="24"/>
                <w:szCs w:val="24"/>
              </w:rPr>
            </w:pPr>
            <w:r w:rsidRPr="009D6759">
              <w:rPr>
                <w:b/>
                <w:color w:val="FF0000"/>
                <w:sz w:val="24"/>
                <w:szCs w:val="24"/>
              </w:rPr>
              <w:t>Török</w:t>
            </w:r>
            <w:r>
              <w:rPr>
                <w:b/>
                <w:color w:val="FF0000"/>
                <w:sz w:val="24"/>
                <w:szCs w:val="24"/>
              </w:rPr>
              <w:t>bálint Város Önkormányzata</w:t>
            </w:r>
          </w:p>
        </w:tc>
        <w:tc>
          <w:tcPr>
            <w:tcW w:w="3338" w:type="dxa"/>
          </w:tcPr>
          <w:p w:rsidR="00C5232E" w:rsidRPr="009D6759" w:rsidRDefault="00C5232E" w:rsidP="00FB1719">
            <w:pPr>
              <w:spacing w:before="120" w:after="120"/>
              <w:ind w:left="-60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2045 Törökbálint, Munkácsy Mihály u. 79.</w:t>
            </w:r>
          </w:p>
        </w:tc>
        <w:tc>
          <w:tcPr>
            <w:tcW w:w="2804" w:type="dxa"/>
          </w:tcPr>
          <w:p w:rsidR="00C5232E" w:rsidRPr="00756438" w:rsidRDefault="00C5232E" w:rsidP="00FB1719">
            <w:pPr>
              <w:spacing w:before="120" w:after="120"/>
              <w:ind w:left="-108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13.587</w:t>
            </w:r>
          </w:p>
        </w:tc>
      </w:tr>
    </w:tbl>
    <w:p w:rsidR="00C5232E" w:rsidRPr="00E803C8" w:rsidRDefault="00C5232E" w:rsidP="00520728">
      <w:pPr>
        <w:spacing w:before="120" w:after="120"/>
        <w:jc w:val="both"/>
        <w:rPr>
          <w:sz w:val="24"/>
        </w:rPr>
      </w:pPr>
      <w:smartTag w:uri="urn:schemas-microsoft-com:office:smarttags" w:element="metricconverter">
        <w:smartTagPr>
          <w:attr w:name="ProductID" w:val="4. A"/>
        </w:smartTagPr>
        <w:r>
          <w:rPr>
            <w:sz w:val="24"/>
          </w:rPr>
          <w:t xml:space="preserve">4. </w:t>
        </w:r>
        <w:r w:rsidRPr="00E803C8">
          <w:rPr>
            <w:sz w:val="24"/>
          </w:rPr>
          <w:t>A</w:t>
        </w:r>
      </w:smartTag>
      <w:r w:rsidRPr="00E803C8">
        <w:rPr>
          <w:sz w:val="24"/>
        </w:rPr>
        <w:t xml:space="preserve"> </w:t>
      </w:r>
      <w:r>
        <w:rPr>
          <w:sz w:val="24"/>
        </w:rPr>
        <w:t>T</w:t>
      </w:r>
      <w:r w:rsidRPr="00E803C8">
        <w:rPr>
          <w:sz w:val="24"/>
        </w:rPr>
        <w:t xml:space="preserve">ársulás neve: </w:t>
      </w:r>
      <w:r>
        <w:rPr>
          <w:sz w:val="24"/>
        </w:rPr>
        <w:t>Esély Szociális Társulás</w:t>
      </w:r>
      <w:r w:rsidRPr="00E803C8">
        <w:rPr>
          <w:sz w:val="24"/>
        </w:rPr>
        <w:t xml:space="preserve"> (a továbbiakban</w:t>
      </w:r>
      <w:r w:rsidRPr="00887187">
        <w:rPr>
          <w:sz w:val="24"/>
        </w:rPr>
        <w:t>: Társulás),</w:t>
      </w:r>
      <w:r>
        <w:rPr>
          <w:sz w:val="24"/>
        </w:rPr>
        <w:t xml:space="preserve"> rövidített jelölése: ESzT</w:t>
      </w:r>
      <w:r w:rsidRPr="00E803C8">
        <w:rPr>
          <w:sz w:val="24"/>
        </w:rPr>
        <w:t>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smartTag w:uri="urn:schemas-microsoft-com:office:smarttags" w:element="metricconverter">
        <w:smartTagPr>
          <w:attr w:name="ProductID" w:val="5. A"/>
        </w:smartTagPr>
        <w:r>
          <w:rPr>
            <w:sz w:val="24"/>
          </w:rPr>
          <w:t>5. A</w:t>
        </w:r>
      </w:smartTag>
      <w:r w:rsidRPr="00E803C8">
        <w:rPr>
          <w:sz w:val="24"/>
        </w:rPr>
        <w:t xml:space="preserve"> Társulás székhelye: 2040 Budaörs, Szabadság út 134.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smartTag w:uri="urn:schemas-microsoft-com:office:smarttags" w:element="metricconverter">
        <w:smartTagPr>
          <w:attr w:name="ProductID" w:val="6. A"/>
        </w:smartTagPr>
        <w:r>
          <w:rPr>
            <w:sz w:val="24"/>
          </w:rPr>
          <w:t xml:space="preserve">6. </w:t>
        </w:r>
        <w:r w:rsidRPr="00E803C8">
          <w:rPr>
            <w:sz w:val="24"/>
          </w:rPr>
          <w:t>A</w:t>
        </w:r>
      </w:smartTag>
      <w:r w:rsidRPr="00E803C8">
        <w:rPr>
          <w:b/>
          <w:sz w:val="24"/>
        </w:rPr>
        <w:t xml:space="preserve"> </w:t>
      </w:r>
      <w:r w:rsidRPr="004B605C">
        <w:rPr>
          <w:sz w:val="24"/>
        </w:rPr>
        <w:t>Társulás m</w:t>
      </w:r>
      <w:r w:rsidRPr="00E803C8">
        <w:rPr>
          <w:sz w:val="24"/>
        </w:rPr>
        <w:t xml:space="preserve">űködési területe: </w:t>
      </w:r>
      <w:r w:rsidRPr="00887187">
        <w:rPr>
          <w:sz w:val="24"/>
        </w:rPr>
        <w:t>az 3. pontban feltüntetett</w:t>
      </w:r>
      <w:r>
        <w:rPr>
          <w:sz w:val="24"/>
        </w:rPr>
        <w:t xml:space="preserve"> </w:t>
      </w:r>
      <w:r w:rsidRPr="00E803C8">
        <w:rPr>
          <w:sz w:val="24"/>
        </w:rPr>
        <w:t>települési önkormányzatok közigazgatási területe.</w:t>
      </w:r>
    </w:p>
    <w:p w:rsidR="00C5232E" w:rsidRDefault="00C5232E" w:rsidP="00520728">
      <w:pPr>
        <w:spacing w:before="120" w:after="120"/>
        <w:jc w:val="both"/>
        <w:rPr>
          <w:sz w:val="24"/>
        </w:rPr>
      </w:pPr>
      <w:smartTag w:uri="urn:schemas-microsoft-com:office:smarttags" w:element="metricconverter">
        <w:smartTagPr>
          <w:attr w:name="ProductID" w:val="7. A"/>
        </w:smartTagPr>
        <w:r>
          <w:rPr>
            <w:sz w:val="24"/>
          </w:rPr>
          <w:t xml:space="preserve">7. </w:t>
        </w:r>
        <w:r w:rsidRPr="00E803C8">
          <w:rPr>
            <w:sz w:val="24"/>
          </w:rPr>
          <w:t>A</w:t>
        </w:r>
      </w:smartTag>
      <w:r w:rsidRPr="00E803C8">
        <w:rPr>
          <w:b/>
          <w:sz w:val="24"/>
        </w:rPr>
        <w:t xml:space="preserve"> </w:t>
      </w:r>
      <w:r w:rsidRPr="004B605C">
        <w:rPr>
          <w:sz w:val="24"/>
        </w:rPr>
        <w:t xml:space="preserve">Társulás </w:t>
      </w:r>
      <w:r w:rsidRPr="00E803C8">
        <w:rPr>
          <w:sz w:val="24"/>
        </w:rPr>
        <w:t xml:space="preserve">jogállása: önálló jogi személyiséggel rendelkező szerv. 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smartTag w:uri="urn:schemas-microsoft-com:office:smarttags" w:element="metricconverter">
        <w:smartTagPr>
          <w:attr w:name="ProductID" w:val="8. A"/>
        </w:smartTagPr>
        <w:r>
          <w:rPr>
            <w:sz w:val="24"/>
          </w:rPr>
          <w:t xml:space="preserve">8. </w:t>
        </w:r>
        <w:r w:rsidRPr="00E803C8">
          <w:rPr>
            <w:sz w:val="24"/>
          </w:rPr>
          <w:t>A</w:t>
        </w:r>
      </w:smartTag>
      <w:r w:rsidRPr="00E803C8">
        <w:rPr>
          <w:sz w:val="24"/>
        </w:rPr>
        <w:t xml:space="preserve"> </w:t>
      </w:r>
      <w:r w:rsidRPr="004B605C">
        <w:rPr>
          <w:sz w:val="24"/>
        </w:rPr>
        <w:t xml:space="preserve">Társulás </w:t>
      </w:r>
      <w:r w:rsidRPr="00E803C8">
        <w:rPr>
          <w:sz w:val="24"/>
        </w:rPr>
        <w:t xml:space="preserve">alapító és felügyeleti szerve a hozzátartozó települési önkormányzatok képviselő-testületei. </w:t>
      </w:r>
    </w:p>
    <w:p w:rsidR="00C5232E" w:rsidRPr="00E803C8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smartTag w:uri="urn:schemas-microsoft-com:office:smarttags" w:element="metricconverter">
        <w:smartTagPr>
          <w:attr w:name="ProductID" w:val="9. A"/>
        </w:smartTagPr>
        <w:r>
          <w:rPr>
            <w:b w:val="0"/>
            <w:i w:val="0"/>
          </w:rPr>
          <w:t>9. A</w:t>
        </w:r>
      </w:smartTag>
      <w:r w:rsidRPr="00E803C8">
        <w:rPr>
          <w:b w:val="0"/>
          <w:i w:val="0"/>
        </w:rPr>
        <w:t xml:space="preserve"> Társulás képviseletét a </w:t>
      </w:r>
      <w:r w:rsidRPr="004B605C">
        <w:rPr>
          <w:b w:val="0"/>
          <w:i w:val="0"/>
        </w:rPr>
        <w:t>Társulási Tanács elnöke</w:t>
      </w:r>
      <w:r w:rsidRPr="00E803C8">
        <w:rPr>
          <w:b w:val="0"/>
          <w:i w:val="0"/>
        </w:rPr>
        <w:t xml:space="preserve"> látja el.</w:t>
      </w:r>
    </w:p>
    <w:p w:rsidR="00C5232E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smartTag w:uri="urn:schemas-microsoft-com:office:smarttags" w:element="metricconverter">
        <w:smartTagPr>
          <w:attr w:name="ProductID" w:val="10. A"/>
        </w:smartTagPr>
        <w:r>
          <w:rPr>
            <w:b w:val="0"/>
            <w:i w:val="0"/>
          </w:rPr>
          <w:t>10. A</w:t>
        </w:r>
      </w:smartTag>
      <w:r>
        <w:rPr>
          <w:b w:val="0"/>
          <w:i w:val="0"/>
        </w:rPr>
        <w:t xml:space="preserve"> T</w:t>
      </w:r>
      <w:r w:rsidRPr="00E803C8">
        <w:rPr>
          <w:b w:val="0"/>
          <w:i w:val="0"/>
        </w:rPr>
        <w:t>ársulás tagjairól, képviseletéről, a feladatellátásról, a pénzügyi hozzájárulásról külön nyilvántartást kell vezetni.</w:t>
      </w:r>
    </w:p>
    <w:p w:rsidR="00C5232E" w:rsidRPr="00E803C8" w:rsidRDefault="00C5232E" w:rsidP="00C414AD">
      <w:pPr>
        <w:pStyle w:val="BodyTextIndent"/>
        <w:ind w:left="0"/>
        <w:rPr>
          <w:b w:val="0"/>
          <w:i w:val="0"/>
        </w:rPr>
      </w:pPr>
      <w:smartTag w:uri="urn:schemas-microsoft-com:office:smarttags" w:element="metricconverter">
        <w:smartTagPr>
          <w:attr w:name="ProductID" w:val="11. A"/>
        </w:smartTagPr>
        <w:r>
          <w:rPr>
            <w:b w:val="0"/>
            <w:i w:val="0"/>
          </w:rPr>
          <w:t xml:space="preserve">11. </w:t>
        </w:r>
        <w:r w:rsidRPr="00E803C8">
          <w:rPr>
            <w:b w:val="0"/>
            <w:i w:val="0"/>
          </w:rPr>
          <w:t>A</w:t>
        </w:r>
      </w:smartTag>
      <w:r w:rsidRPr="00E803C8">
        <w:rPr>
          <w:b w:val="0"/>
          <w:i w:val="0"/>
        </w:rPr>
        <w:t xml:space="preserve"> nyilvántartás tartalmazza: </w:t>
      </w:r>
    </w:p>
    <w:p w:rsidR="00C5232E" w:rsidRPr="00E803C8" w:rsidRDefault="00C5232E" w:rsidP="00C414AD">
      <w:pPr>
        <w:pStyle w:val="BodyTextIndent"/>
        <w:ind w:left="0"/>
        <w:rPr>
          <w:b w:val="0"/>
          <w:i w:val="0"/>
        </w:rPr>
      </w:pPr>
      <w:r w:rsidRPr="00E803C8">
        <w:rPr>
          <w:b w:val="0"/>
          <w:i w:val="0"/>
        </w:rPr>
        <w:t>- a települési önkormányzat megnevezését, képviselője nevét,</w:t>
      </w:r>
    </w:p>
    <w:p w:rsidR="00C5232E" w:rsidRPr="00E803C8" w:rsidRDefault="00C5232E" w:rsidP="00C414AD">
      <w:pPr>
        <w:pStyle w:val="BodyTextIndent"/>
        <w:ind w:left="0"/>
        <w:rPr>
          <w:b w:val="0"/>
          <w:i w:val="0"/>
        </w:rPr>
      </w:pPr>
      <w:r w:rsidRPr="00E803C8">
        <w:rPr>
          <w:b w:val="0"/>
          <w:i w:val="0"/>
        </w:rPr>
        <w:t>- a belépés, a csatlakozás időpontját,</w:t>
      </w:r>
    </w:p>
    <w:p w:rsidR="00C5232E" w:rsidRPr="00E803C8" w:rsidRDefault="00C5232E" w:rsidP="00C414AD">
      <w:pPr>
        <w:pStyle w:val="BodyTextIndent"/>
        <w:ind w:left="0"/>
        <w:rPr>
          <w:b w:val="0"/>
          <w:i w:val="0"/>
        </w:rPr>
      </w:pPr>
      <w:r w:rsidRPr="00E803C8">
        <w:rPr>
          <w:b w:val="0"/>
          <w:i w:val="0"/>
        </w:rPr>
        <w:t>- a térségi feladatellátást, az ágazati feladatellátást,</w:t>
      </w:r>
    </w:p>
    <w:p w:rsidR="00C5232E" w:rsidRPr="00E803C8" w:rsidRDefault="00C5232E" w:rsidP="00C414AD">
      <w:pPr>
        <w:pStyle w:val="BodyTextIndent"/>
        <w:ind w:left="0"/>
        <w:rPr>
          <w:b w:val="0"/>
          <w:i w:val="0"/>
        </w:rPr>
      </w:pPr>
      <w:r w:rsidRPr="00E803C8">
        <w:rPr>
          <w:b w:val="0"/>
          <w:i w:val="0"/>
        </w:rPr>
        <w:t xml:space="preserve">- a szavazati jogosultságot, </w:t>
      </w:r>
    </w:p>
    <w:p w:rsidR="00C5232E" w:rsidRPr="00E803C8" w:rsidRDefault="00C5232E" w:rsidP="00C414AD">
      <w:pPr>
        <w:pStyle w:val="BodyTextIndent"/>
        <w:ind w:left="0"/>
        <w:rPr>
          <w:b w:val="0"/>
          <w:i w:val="0"/>
        </w:rPr>
      </w:pPr>
      <w:r w:rsidRPr="00E803C8">
        <w:rPr>
          <w:b w:val="0"/>
          <w:i w:val="0"/>
        </w:rPr>
        <w:t>- a pénzügyi hozzájárulást.</w:t>
      </w:r>
    </w:p>
    <w:p w:rsidR="00C5232E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smartTag w:uri="urn:schemas-microsoft-com:office:smarttags" w:element="metricconverter">
        <w:smartTagPr>
          <w:attr w:name="ProductID" w:val="12. A"/>
        </w:smartTagPr>
        <w:r>
          <w:rPr>
            <w:b w:val="0"/>
            <w:i w:val="0"/>
          </w:rPr>
          <w:t xml:space="preserve">12. </w:t>
        </w:r>
        <w:r w:rsidRPr="00E803C8">
          <w:rPr>
            <w:b w:val="0"/>
            <w:i w:val="0"/>
          </w:rPr>
          <w:t>A</w:t>
        </w:r>
      </w:smartTag>
      <w:r w:rsidRPr="00E803C8">
        <w:rPr>
          <w:b w:val="0"/>
          <w:i w:val="0"/>
        </w:rPr>
        <w:t xml:space="preserve"> nyilvántartás felfektetése és vezetése a hivatali szervezet feladatát képezi.</w:t>
      </w:r>
    </w:p>
    <w:p w:rsidR="00C5232E" w:rsidRPr="00F24128" w:rsidRDefault="00C5232E" w:rsidP="00F24128">
      <w:pPr>
        <w:pStyle w:val="BodyTextIndent"/>
        <w:spacing w:before="120" w:after="120"/>
        <w:ind w:left="0"/>
        <w:jc w:val="center"/>
        <w:rPr>
          <w:i w:val="0"/>
        </w:rPr>
      </w:pPr>
    </w:p>
    <w:p w:rsidR="00C5232E" w:rsidRPr="00E803C8" w:rsidRDefault="00C5232E" w:rsidP="00520728">
      <w:pPr>
        <w:pStyle w:val="BodyTextIndent"/>
        <w:spacing w:before="120" w:after="120"/>
        <w:ind w:left="0"/>
        <w:jc w:val="center"/>
        <w:rPr>
          <w:i w:val="0"/>
        </w:rPr>
      </w:pPr>
      <w:r>
        <w:rPr>
          <w:i w:val="0"/>
        </w:rPr>
        <w:t>II. A</w:t>
      </w:r>
      <w:r w:rsidRPr="00E803C8">
        <w:rPr>
          <w:i w:val="0"/>
        </w:rPr>
        <w:t xml:space="preserve"> TÁRSULÁS FELADATRENDSZERE</w:t>
      </w:r>
    </w:p>
    <w:p w:rsidR="00C5232E" w:rsidRPr="00E803C8" w:rsidRDefault="00C5232E" w:rsidP="00520728">
      <w:pPr>
        <w:pStyle w:val="BodyTextIndent"/>
        <w:spacing w:before="120" w:after="120"/>
        <w:ind w:left="0"/>
        <w:rPr>
          <w:i w:val="0"/>
          <w:szCs w:val="24"/>
        </w:rPr>
      </w:pPr>
      <w:smartTag w:uri="urn:schemas-microsoft-com:office:smarttags" w:element="metricconverter">
        <w:smartTagPr>
          <w:attr w:name="ProductID" w:val="1. A"/>
        </w:smartTagPr>
        <w:r>
          <w:rPr>
            <w:b w:val="0"/>
            <w:i w:val="0"/>
            <w:szCs w:val="24"/>
          </w:rPr>
          <w:t>1. A</w:t>
        </w:r>
      </w:smartTag>
      <w:r>
        <w:rPr>
          <w:b w:val="0"/>
          <w:i w:val="0"/>
          <w:szCs w:val="24"/>
        </w:rPr>
        <w:t xml:space="preserve"> </w:t>
      </w:r>
      <w:r w:rsidRPr="00E803C8">
        <w:rPr>
          <w:b w:val="0"/>
          <w:i w:val="0"/>
          <w:szCs w:val="24"/>
        </w:rPr>
        <w:t>Társulás feladat- és hatásköreinek ellátása érdekében költségvetési intézményt, gazdálkodó szervezetet alapíthat, kinevezi vezetőit.</w:t>
      </w:r>
    </w:p>
    <w:p w:rsidR="00C5232E" w:rsidRDefault="00C5232E" w:rsidP="00520728">
      <w:pPr>
        <w:pStyle w:val="BodyTextIndent"/>
        <w:spacing w:before="120" w:after="120"/>
        <w:ind w:left="0"/>
        <w:rPr>
          <w:b w:val="0"/>
          <w:i w:val="0"/>
          <w:szCs w:val="24"/>
        </w:rPr>
      </w:pPr>
      <w:smartTag w:uri="urn:schemas-microsoft-com:office:smarttags" w:element="metricconverter">
        <w:smartTagPr>
          <w:attr w:name="ProductID" w:val="2. A"/>
        </w:smartTagPr>
        <w:r>
          <w:rPr>
            <w:b w:val="0"/>
            <w:i w:val="0"/>
            <w:szCs w:val="24"/>
          </w:rPr>
          <w:t xml:space="preserve">2. </w:t>
        </w:r>
        <w:r w:rsidRPr="00E803C8">
          <w:rPr>
            <w:b w:val="0"/>
            <w:i w:val="0"/>
            <w:szCs w:val="24"/>
          </w:rPr>
          <w:t>A</w:t>
        </w:r>
      </w:smartTag>
      <w:r w:rsidRPr="00E803C8">
        <w:rPr>
          <w:b w:val="0"/>
          <w:i w:val="0"/>
          <w:szCs w:val="24"/>
        </w:rPr>
        <w:t xml:space="preserve"> kinevezési jogkört a Tanács, az egyéb munkáltatói jogkört a Tanács elnöke gyakorolja. </w:t>
      </w:r>
    </w:p>
    <w:p w:rsidR="00C5232E" w:rsidRDefault="00C5232E" w:rsidP="00520728">
      <w:pPr>
        <w:pStyle w:val="BodyTextIndent"/>
        <w:spacing w:before="120" w:after="120"/>
        <w:ind w:left="360"/>
        <w:jc w:val="center"/>
        <w:rPr>
          <w:i w:val="0"/>
        </w:rPr>
      </w:pPr>
    </w:p>
    <w:p w:rsidR="00C5232E" w:rsidRPr="00E803C8" w:rsidRDefault="00C5232E" w:rsidP="00520728">
      <w:pPr>
        <w:pStyle w:val="BodyTextIndent"/>
        <w:spacing w:before="120" w:after="120"/>
        <w:ind w:left="360"/>
        <w:jc w:val="center"/>
        <w:rPr>
          <w:i w:val="0"/>
        </w:rPr>
      </w:pPr>
      <w:r w:rsidRPr="00E803C8">
        <w:rPr>
          <w:i w:val="0"/>
        </w:rPr>
        <w:t>III. FELADAT- ÉS HATÁSKÖR ELLÁTÁS</w:t>
      </w:r>
    </w:p>
    <w:p w:rsidR="00C5232E" w:rsidRPr="00E803C8" w:rsidRDefault="00C5232E" w:rsidP="00FA132A">
      <w:pPr>
        <w:pStyle w:val="BodyTextIndent"/>
        <w:spacing w:before="120" w:after="120"/>
        <w:ind w:left="0"/>
        <w:rPr>
          <w:b w:val="0"/>
          <w:i w:val="0"/>
        </w:rPr>
      </w:pPr>
      <w:r w:rsidRPr="00E803C8">
        <w:rPr>
          <w:b w:val="0"/>
          <w:i w:val="0"/>
        </w:rPr>
        <w:t xml:space="preserve">A feladatellátás rendszerébe tartozó feladatkörök: </w:t>
      </w:r>
    </w:p>
    <w:p w:rsidR="00C5232E" w:rsidRPr="006D0E74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r w:rsidRPr="006D0E74">
        <w:rPr>
          <w:b w:val="0"/>
          <w:i w:val="0"/>
        </w:rPr>
        <w:t>Szociális, gyermekjól</w:t>
      </w:r>
      <w:r>
        <w:rPr>
          <w:b w:val="0"/>
          <w:i w:val="0"/>
        </w:rPr>
        <w:t>éti szolgáltatások és ellátások</w:t>
      </w:r>
    </w:p>
    <w:p w:rsidR="00C5232E" w:rsidRDefault="00C5232E" w:rsidP="00520728">
      <w:pPr>
        <w:pStyle w:val="BodyTextIndent"/>
        <w:numPr>
          <w:ilvl w:val="0"/>
          <w:numId w:val="16"/>
        </w:numPr>
        <w:spacing w:before="120" w:after="120"/>
        <w:rPr>
          <w:b w:val="0"/>
          <w:i w:val="0"/>
        </w:rPr>
      </w:pPr>
      <w:r>
        <w:rPr>
          <w:b w:val="0"/>
          <w:i w:val="0"/>
        </w:rPr>
        <w:t xml:space="preserve">Szociális étkeztetés </w:t>
      </w:r>
    </w:p>
    <w:p w:rsidR="00C5232E" w:rsidRDefault="00C5232E" w:rsidP="00520728">
      <w:pPr>
        <w:pStyle w:val="BodyTextIndent"/>
        <w:numPr>
          <w:ilvl w:val="0"/>
          <w:numId w:val="16"/>
        </w:numPr>
        <w:spacing w:before="120" w:after="120"/>
        <w:rPr>
          <w:b w:val="0"/>
          <w:i w:val="0"/>
        </w:rPr>
      </w:pPr>
      <w:r>
        <w:rPr>
          <w:b w:val="0"/>
          <w:i w:val="0"/>
        </w:rPr>
        <w:t xml:space="preserve">Házi segítségnyújtás </w:t>
      </w:r>
    </w:p>
    <w:p w:rsidR="00C5232E" w:rsidRDefault="00C5232E" w:rsidP="00520728">
      <w:pPr>
        <w:pStyle w:val="BodyTextIndent"/>
        <w:numPr>
          <w:ilvl w:val="0"/>
          <w:numId w:val="16"/>
        </w:numPr>
        <w:spacing w:before="120" w:after="120"/>
        <w:rPr>
          <w:b w:val="0"/>
          <w:i w:val="0"/>
        </w:rPr>
      </w:pPr>
      <w:r>
        <w:rPr>
          <w:b w:val="0"/>
          <w:i w:val="0"/>
        </w:rPr>
        <w:t xml:space="preserve">Családsegítés </w:t>
      </w:r>
    </w:p>
    <w:p w:rsidR="00C5232E" w:rsidRDefault="00C5232E" w:rsidP="00520728">
      <w:pPr>
        <w:pStyle w:val="BodyTextIndent"/>
        <w:numPr>
          <w:ilvl w:val="0"/>
          <w:numId w:val="16"/>
        </w:numPr>
        <w:spacing w:before="120" w:after="120"/>
        <w:rPr>
          <w:b w:val="0"/>
          <w:i w:val="0"/>
        </w:rPr>
      </w:pPr>
      <w:r>
        <w:rPr>
          <w:b w:val="0"/>
          <w:i w:val="0"/>
        </w:rPr>
        <w:t xml:space="preserve">Jelzőrendszeres házi segítségnyújtás </w:t>
      </w:r>
    </w:p>
    <w:p w:rsidR="00C5232E" w:rsidRDefault="00C5232E" w:rsidP="00520728">
      <w:pPr>
        <w:pStyle w:val="BodyTextIndent"/>
        <w:numPr>
          <w:ilvl w:val="0"/>
          <w:numId w:val="16"/>
        </w:numPr>
        <w:spacing w:before="120" w:after="120"/>
        <w:rPr>
          <w:b w:val="0"/>
          <w:i w:val="0"/>
        </w:rPr>
      </w:pPr>
      <w:r>
        <w:rPr>
          <w:b w:val="0"/>
          <w:i w:val="0"/>
        </w:rPr>
        <w:t xml:space="preserve">Támogató szolgáltatás </w:t>
      </w:r>
    </w:p>
    <w:p w:rsidR="00C5232E" w:rsidRDefault="00C5232E" w:rsidP="00520728">
      <w:pPr>
        <w:pStyle w:val="BodyTextIndent"/>
        <w:numPr>
          <w:ilvl w:val="0"/>
          <w:numId w:val="16"/>
        </w:numPr>
        <w:spacing w:before="120" w:after="120"/>
        <w:rPr>
          <w:b w:val="0"/>
          <w:i w:val="0"/>
        </w:rPr>
      </w:pPr>
      <w:r>
        <w:rPr>
          <w:b w:val="0"/>
          <w:i w:val="0"/>
        </w:rPr>
        <w:t xml:space="preserve">Idősek nappali ellátása </w:t>
      </w:r>
    </w:p>
    <w:p w:rsidR="00C5232E" w:rsidRDefault="00C5232E" w:rsidP="00520728">
      <w:pPr>
        <w:pStyle w:val="BodyTextIndent"/>
        <w:numPr>
          <w:ilvl w:val="0"/>
          <w:numId w:val="16"/>
        </w:numPr>
        <w:spacing w:before="120" w:after="120"/>
        <w:rPr>
          <w:b w:val="0"/>
          <w:i w:val="0"/>
        </w:rPr>
      </w:pPr>
      <w:r>
        <w:rPr>
          <w:b w:val="0"/>
          <w:i w:val="0"/>
        </w:rPr>
        <w:t xml:space="preserve">Gyermekjóléti szolgálat </w:t>
      </w:r>
    </w:p>
    <w:p w:rsidR="00C5232E" w:rsidRDefault="00C5232E" w:rsidP="009175CC">
      <w:pPr>
        <w:pStyle w:val="BodyTextIndent"/>
        <w:spacing w:before="120" w:after="120"/>
        <w:ind w:left="0"/>
        <w:rPr>
          <w:b w:val="0"/>
          <w:i w:val="0"/>
        </w:rPr>
      </w:pPr>
    </w:p>
    <w:p w:rsidR="00C5232E" w:rsidRPr="00B5292A" w:rsidRDefault="00C5232E" w:rsidP="009175CC">
      <w:pPr>
        <w:pStyle w:val="BodyTextIndent"/>
        <w:spacing w:before="120" w:after="120"/>
        <w:ind w:left="0"/>
        <w:rPr>
          <w:b w:val="0"/>
          <w:i w:val="0"/>
        </w:rPr>
      </w:pPr>
      <w:r w:rsidRPr="00B5292A">
        <w:rPr>
          <w:b w:val="0"/>
          <w:i w:val="0"/>
        </w:rPr>
        <w:t xml:space="preserve">Alaptevékenység államháztartási szakágazata: </w:t>
      </w:r>
    </w:p>
    <w:p w:rsidR="00C5232E" w:rsidRPr="00B5292A" w:rsidRDefault="00C5232E" w:rsidP="009175CC">
      <w:pPr>
        <w:pStyle w:val="BodyTextIndent"/>
        <w:spacing w:before="120" w:after="120"/>
        <w:ind w:left="0"/>
        <w:rPr>
          <w:b w:val="0"/>
          <w:i w:val="0"/>
        </w:rPr>
      </w:pPr>
      <w:smartTag w:uri="urn:schemas-microsoft-com:office:smarttags" w:element="metricconverter">
        <w:smartTagPr>
          <w:attr w:name="ProductID" w:val="889900 M"/>
        </w:smartTagPr>
        <w:r w:rsidRPr="00B5292A">
          <w:rPr>
            <w:b w:val="0"/>
            <w:i w:val="0"/>
          </w:rPr>
          <w:t>889900 M</w:t>
        </w:r>
      </w:smartTag>
      <w:r w:rsidRPr="00B5292A">
        <w:rPr>
          <w:b w:val="0"/>
          <w:i w:val="0"/>
        </w:rPr>
        <w:t>.n.s. egyéb szociális ellátás bentlakás nélkül</w:t>
      </w:r>
    </w:p>
    <w:tbl>
      <w:tblPr>
        <w:tblW w:w="0" w:type="auto"/>
        <w:tblInd w:w="360" w:type="dxa"/>
        <w:tblLook w:val="01E0"/>
      </w:tblPr>
      <w:tblGrid>
        <w:gridCol w:w="516"/>
        <w:gridCol w:w="5548"/>
        <w:gridCol w:w="2864"/>
      </w:tblGrid>
      <w:tr w:rsidR="00C5232E" w:rsidRPr="00B5292A" w:rsidTr="00D35057">
        <w:tc>
          <w:tcPr>
            <w:tcW w:w="516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</w:p>
        </w:tc>
        <w:tc>
          <w:tcPr>
            <w:tcW w:w="5548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Szakfeladatok:</w:t>
            </w:r>
          </w:p>
        </w:tc>
        <w:tc>
          <w:tcPr>
            <w:tcW w:w="2864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 xml:space="preserve">             </w:t>
            </w:r>
          </w:p>
        </w:tc>
      </w:tr>
      <w:tr w:rsidR="00C5232E" w:rsidRPr="00B5292A" w:rsidTr="00D35057">
        <w:trPr>
          <w:trHeight w:val="238"/>
        </w:trPr>
        <w:tc>
          <w:tcPr>
            <w:tcW w:w="516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1.</w:t>
            </w:r>
          </w:p>
        </w:tc>
        <w:tc>
          <w:tcPr>
            <w:tcW w:w="5548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Idősek nappali ellátása</w:t>
            </w:r>
          </w:p>
        </w:tc>
        <w:tc>
          <w:tcPr>
            <w:tcW w:w="2864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 xml:space="preserve">              881011</w:t>
            </w:r>
          </w:p>
        </w:tc>
      </w:tr>
      <w:tr w:rsidR="00C5232E" w:rsidRPr="00B5292A" w:rsidTr="00D35057">
        <w:tc>
          <w:tcPr>
            <w:tcW w:w="516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2.</w:t>
            </w:r>
          </w:p>
        </w:tc>
        <w:tc>
          <w:tcPr>
            <w:tcW w:w="5548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Gyermekjóléti szolgáltatás</w:t>
            </w:r>
          </w:p>
        </w:tc>
        <w:tc>
          <w:tcPr>
            <w:tcW w:w="2864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 xml:space="preserve">              889201</w:t>
            </w:r>
          </w:p>
        </w:tc>
      </w:tr>
      <w:tr w:rsidR="00C5232E" w:rsidRPr="00B5292A" w:rsidTr="00D35057">
        <w:tc>
          <w:tcPr>
            <w:tcW w:w="516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3.</w:t>
            </w:r>
          </w:p>
        </w:tc>
        <w:tc>
          <w:tcPr>
            <w:tcW w:w="5548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Szociális étkeztetés</w:t>
            </w:r>
          </w:p>
        </w:tc>
        <w:tc>
          <w:tcPr>
            <w:tcW w:w="2864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 xml:space="preserve">              889921     </w:t>
            </w:r>
          </w:p>
        </w:tc>
      </w:tr>
      <w:tr w:rsidR="00C5232E" w:rsidRPr="00B5292A" w:rsidTr="00D35057">
        <w:tc>
          <w:tcPr>
            <w:tcW w:w="516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4.</w:t>
            </w:r>
          </w:p>
        </w:tc>
        <w:tc>
          <w:tcPr>
            <w:tcW w:w="5548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Házi segítségnyújtás</w:t>
            </w:r>
          </w:p>
        </w:tc>
        <w:tc>
          <w:tcPr>
            <w:tcW w:w="2864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 xml:space="preserve">              889922</w:t>
            </w:r>
          </w:p>
        </w:tc>
      </w:tr>
      <w:tr w:rsidR="00C5232E" w:rsidRPr="00B5292A" w:rsidTr="00D35057">
        <w:tc>
          <w:tcPr>
            <w:tcW w:w="516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5.</w:t>
            </w:r>
          </w:p>
        </w:tc>
        <w:tc>
          <w:tcPr>
            <w:tcW w:w="5548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Jelzőrendszeres házi segítségnyújtás</w:t>
            </w:r>
          </w:p>
        </w:tc>
        <w:tc>
          <w:tcPr>
            <w:tcW w:w="2864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 xml:space="preserve">              889923</w:t>
            </w:r>
          </w:p>
        </w:tc>
      </w:tr>
      <w:tr w:rsidR="00C5232E" w:rsidRPr="00B5292A" w:rsidTr="00D35057">
        <w:tc>
          <w:tcPr>
            <w:tcW w:w="516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6.</w:t>
            </w:r>
          </w:p>
        </w:tc>
        <w:tc>
          <w:tcPr>
            <w:tcW w:w="5548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Családsegítés</w:t>
            </w:r>
          </w:p>
        </w:tc>
        <w:tc>
          <w:tcPr>
            <w:tcW w:w="2864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 xml:space="preserve">              889924</w:t>
            </w:r>
          </w:p>
        </w:tc>
      </w:tr>
      <w:tr w:rsidR="00C5232E" w:rsidRPr="00B5292A" w:rsidTr="00D35057">
        <w:tc>
          <w:tcPr>
            <w:tcW w:w="516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7.</w:t>
            </w:r>
          </w:p>
        </w:tc>
        <w:tc>
          <w:tcPr>
            <w:tcW w:w="5548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Támogató Szolgáltatás</w:t>
            </w:r>
          </w:p>
        </w:tc>
        <w:tc>
          <w:tcPr>
            <w:tcW w:w="2864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 xml:space="preserve">              889925</w:t>
            </w:r>
          </w:p>
        </w:tc>
      </w:tr>
      <w:tr w:rsidR="00C5232E" w:rsidRPr="00B5292A" w:rsidTr="00D35057">
        <w:tc>
          <w:tcPr>
            <w:tcW w:w="516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8.</w:t>
            </w:r>
          </w:p>
        </w:tc>
        <w:tc>
          <w:tcPr>
            <w:tcW w:w="5548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>Önkormányzatok és társulások általános végrehajtó igazgatási tevékenysége</w:t>
            </w:r>
          </w:p>
        </w:tc>
        <w:tc>
          <w:tcPr>
            <w:tcW w:w="2864" w:type="dxa"/>
          </w:tcPr>
          <w:p w:rsidR="00C5232E" w:rsidRPr="00D35057" w:rsidRDefault="00C5232E" w:rsidP="00D35057">
            <w:pPr>
              <w:pStyle w:val="BodyTextIndent"/>
              <w:tabs>
                <w:tab w:val="num" w:pos="360"/>
              </w:tabs>
              <w:spacing w:before="120" w:after="120"/>
              <w:ind w:left="0"/>
              <w:rPr>
                <w:b w:val="0"/>
                <w:i w:val="0"/>
              </w:rPr>
            </w:pPr>
            <w:r w:rsidRPr="00D35057">
              <w:rPr>
                <w:b w:val="0"/>
                <w:i w:val="0"/>
              </w:rPr>
              <w:t xml:space="preserve">              841126</w:t>
            </w:r>
          </w:p>
        </w:tc>
      </w:tr>
    </w:tbl>
    <w:p w:rsidR="00C5232E" w:rsidRDefault="00C5232E" w:rsidP="00520728">
      <w:pPr>
        <w:pStyle w:val="BodyTextIndent"/>
        <w:spacing w:before="120" w:after="120"/>
        <w:jc w:val="center"/>
        <w:rPr>
          <w:i w:val="0"/>
        </w:rPr>
      </w:pPr>
    </w:p>
    <w:p w:rsidR="00C5232E" w:rsidRDefault="00C5232E" w:rsidP="00520728">
      <w:pPr>
        <w:pStyle w:val="BodyTextIndent"/>
        <w:spacing w:before="120" w:after="120"/>
        <w:jc w:val="center"/>
        <w:rPr>
          <w:i w:val="0"/>
        </w:rPr>
      </w:pPr>
      <w:r w:rsidRPr="00E803C8">
        <w:rPr>
          <w:i w:val="0"/>
        </w:rPr>
        <w:t>IV. A TÁRSULÁS TAGSÁGI VISZONYAI</w:t>
      </w:r>
    </w:p>
    <w:p w:rsidR="00C5232E" w:rsidRPr="00E803C8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r w:rsidRPr="00E803C8">
        <w:rPr>
          <w:b w:val="0"/>
          <w:i w:val="0"/>
        </w:rPr>
        <w:t>A</w:t>
      </w:r>
      <w:r w:rsidRPr="00E803C8">
        <w:rPr>
          <w:i w:val="0"/>
        </w:rPr>
        <w:t xml:space="preserve"> </w:t>
      </w:r>
      <w:r w:rsidRPr="00136AEA">
        <w:rPr>
          <w:b w:val="0"/>
          <w:i w:val="0"/>
        </w:rPr>
        <w:t>részt vevő</w:t>
      </w:r>
      <w:r w:rsidRPr="00E803C8">
        <w:rPr>
          <w:b w:val="0"/>
          <w:i w:val="0"/>
        </w:rPr>
        <w:t xml:space="preserve"> települési önkormányzat</w:t>
      </w:r>
      <w:r>
        <w:rPr>
          <w:b w:val="0"/>
          <w:i w:val="0"/>
        </w:rPr>
        <w:t>ok</w:t>
      </w:r>
      <w:r w:rsidRPr="00E803C8">
        <w:rPr>
          <w:b w:val="0"/>
          <w:i w:val="0"/>
        </w:rPr>
        <w:t xml:space="preserve"> képviselő-testületei kizárólagos jogkörükben minősített többséggel hozott, határozatba foglalt nyilatkozatban mondják ki a </w:t>
      </w:r>
      <w:r>
        <w:rPr>
          <w:b w:val="0"/>
          <w:i w:val="0"/>
        </w:rPr>
        <w:t>t</w:t>
      </w:r>
      <w:r w:rsidRPr="00E803C8">
        <w:rPr>
          <w:b w:val="0"/>
          <w:i w:val="0"/>
        </w:rPr>
        <w:t xml:space="preserve">ársulásban való részvételüket, csatlakozásukat (belépés, csatlakozás) és hagyják jóvá, illetve fogadják el a Társulási Megállapodást 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>A</w:t>
      </w:r>
      <w:r>
        <w:rPr>
          <w:sz w:val="24"/>
        </w:rPr>
        <w:t xml:space="preserve"> T</w:t>
      </w:r>
      <w:r w:rsidRPr="00E803C8">
        <w:rPr>
          <w:sz w:val="24"/>
        </w:rPr>
        <w:t xml:space="preserve">ársuláshoz csatlakozni kívánó települési önkormányzat képviselő-testülete nyilatkozatát tartalmazó határozatát a </w:t>
      </w:r>
      <w:r>
        <w:rPr>
          <w:sz w:val="24"/>
        </w:rPr>
        <w:t>T</w:t>
      </w:r>
      <w:r w:rsidRPr="00E803C8">
        <w:rPr>
          <w:sz w:val="24"/>
        </w:rPr>
        <w:t xml:space="preserve">ársulást alkotó települési önkormányzatok képviselő-testületeinek, valamint a Társulás </w:t>
      </w:r>
      <w:r w:rsidRPr="0035448C">
        <w:rPr>
          <w:sz w:val="24"/>
        </w:rPr>
        <w:t xml:space="preserve">Társulási </w:t>
      </w:r>
      <w:r w:rsidRPr="00E803C8">
        <w:rPr>
          <w:sz w:val="24"/>
        </w:rPr>
        <w:t>Tanácsának meg kell küldeni.</w:t>
      </w:r>
    </w:p>
    <w:p w:rsidR="00C5232E" w:rsidRPr="00E803C8" w:rsidRDefault="00C5232E" w:rsidP="0035448C">
      <w:pPr>
        <w:jc w:val="both"/>
        <w:rPr>
          <w:sz w:val="24"/>
        </w:rPr>
      </w:pPr>
      <w:r w:rsidRPr="00E803C8">
        <w:rPr>
          <w:sz w:val="24"/>
        </w:rPr>
        <w:t>A nyilatkozatot tartalmazó határozatban ki kell mondani, hogy</w:t>
      </w:r>
      <w:r w:rsidRPr="00E803C8">
        <w:rPr>
          <w:sz w:val="24"/>
        </w:rPr>
        <w:tab/>
      </w:r>
      <w:r w:rsidRPr="00E803C8">
        <w:rPr>
          <w:sz w:val="24"/>
        </w:rPr>
        <w:tab/>
      </w:r>
      <w:r w:rsidRPr="00E803C8">
        <w:rPr>
          <w:sz w:val="24"/>
        </w:rPr>
        <w:tab/>
      </w:r>
    </w:p>
    <w:p w:rsidR="00C5232E" w:rsidRPr="00E803C8" w:rsidRDefault="00C5232E" w:rsidP="0035448C">
      <w:pPr>
        <w:jc w:val="both"/>
        <w:rPr>
          <w:sz w:val="24"/>
        </w:rPr>
      </w:pPr>
      <w:r w:rsidRPr="00E803C8">
        <w:rPr>
          <w:sz w:val="24"/>
        </w:rPr>
        <w:t>- a jelen megállapodásban foglaltakat magára nézve kötelezőnek fogadja el,</w:t>
      </w:r>
      <w:r w:rsidRPr="00E803C8">
        <w:rPr>
          <w:sz w:val="24"/>
        </w:rPr>
        <w:tab/>
      </w:r>
    </w:p>
    <w:p w:rsidR="00C5232E" w:rsidRPr="00E803C8" w:rsidRDefault="00C5232E" w:rsidP="0035448C">
      <w:pPr>
        <w:jc w:val="both"/>
        <w:rPr>
          <w:sz w:val="24"/>
        </w:rPr>
      </w:pPr>
      <w:r>
        <w:rPr>
          <w:sz w:val="24"/>
        </w:rPr>
        <w:t>- a T</w:t>
      </w:r>
      <w:r w:rsidRPr="00E803C8">
        <w:rPr>
          <w:sz w:val="24"/>
        </w:rPr>
        <w:t>ársulás működésével, a feladatellátással kapcsolatos a költségek, pénzügyi hozzájárulás viselését, teljesítését vállalja.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 xml:space="preserve">A Társulás tagjainak több mint fele minősített többséggel hozott határozatával a naptári év utolsó napjával </w:t>
      </w:r>
      <w:r w:rsidRPr="0000036D">
        <w:rPr>
          <w:sz w:val="24"/>
        </w:rPr>
        <w:t>kizárhatja</w:t>
      </w:r>
      <w:r w:rsidRPr="00E803C8">
        <w:rPr>
          <w:sz w:val="24"/>
        </w:rPr>
        <w:t xml:space="preserve"> a </w:t>
      </w:r>
      <w:r>
        <w:rPr>
          <w:sz w:val="24"/>
        </w:rPr>
        <w:t>T</w:t>
      </w:r>
      <w:r w:rsidRPr="00E803C8">
        <w:rPr>
          <w:sz w:val="24"/>
        </w:rPr>
        <w:t>ársulás azon tagját, amely a megállapodásban foglalt kötelezettségeinek ismételt felhívásra a megadott határidőben nem tesz eleget.</w:t>
      </w:r>
    </w:p>
    <w:p w:rsidR="00C5232E" w:rsidRPr="00E803C8" w:rsidRDefault="00C5232E" w:rsidP="00CB4342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 xml:space="preserve"> A </w:t>
      </w:r>
      <w:r>
        <w:rPr>
          <w:sz w:val="24"/>
        </w:rPr>
        <w:t>T</w:t>
      </w:r>
      <w:r w:rsidRPr="00E803C8">
        <w:rPr>
          <w:sz w:val="24"/>
        </w:rPr>
        <w:t>ársulás tagjai a társulási megállapodás módosításáról, a kezdeményezés megküldésétől számított 60 napon belül döntenek.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 xml:space="preserve">A </w:t>
      </w:r>
      <w:r>
        <w:rPr>
          <w:sz w:val="24"/>
        </w:rPr>
        <w:t>T</w:t>
      </w:r>
      <w:r w:rsidRPr="00E803C8">
        <w:rPr>
          <w:sz w:val="24"/>
        </w:rPr>
        <w:t xml:space="preserve">ársulás tagjai </w:t>
      </w:r>
      <w:r w:rsidRPr="0000036D">
        <w:rPr>
          <w:sz w:val="24"/>
        </w:rPr>
        <w:t xml:space="preserve">kiváláskor és a </w:t>
      </w:r>
      <w:r>
        <w:rPr>
          <w:sz w:val="24"/>
        </w:rPr>
        <w:t>T</w:t>
      </w:r>
      <w:r w:rsidRPr="0000036D">
        <w:rPr>
          <w:sz w:val="24"/>
        </w:rPr>
        <w:t>ársulás megszűnésekor</w:t>
      </w:r>
      <w:r w:rsidRPr="00E803C8">
        <w:rPr>
          <w:sz w:val="24"/>
        </w:rPr>
        <w:t xml:space="preserve"> kötelesek egymással elszámolni.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 xml:space="preserve">A </w:t>
      </w:r>
      <w:r>
        <w:rPr>
          <w:sz w:val="24"/>
        </w:rPr>
        <w:t>T</w:t>
      </w:r>
      <w:r w:rsidRPr="00E803C8">
        <w:rPr>
          <w:sz w:val="24"/>
        </w:rPr>
        <w:t xml:space="preserve">ársulás megszűnése esetén a Társulás kötelezettségeinek kielégítése után fennmaradó </w:t>
      </w:r>
      <w:r w:rsidRPr="0000036D">
        <w:rPr>
          <w:sz w:val="24"/>
        </w:rPr>
        <w:t>vagyont a települések</w:t>
      </w:r>
      <w:r w:rsidRPr="00E803C8">
        <w:rPr>
          <w:sz w:val="24"/>
        </w:rPr>
        <w:t xml:space="preserve"> között a befizetések arányában kell felosztani. A befizetések között kell s</w:t>
      </w:r>
      <w:r>
        <w:rPr>
          <w:sz w:val="24"/>
        </w:rPr>
        <w:t>zámba venni a</w:t>
      </w:r>
      <w:r w:rsidRPr="00E803C8">
        <w:rPr>
          <w:sz w:val="24"/>
        </w:rPr>
        <w:t xml:space="preserve"> Társulás általános működésére tett befizetéseket, valamint a </w:t>
      </w:r>
      <w:r>
        <w:rPr>
          <w:sz w:val="24"/>
        </w:rPr>
        <w:t xml:space="preserve">Társulás </w:t>
      </w:r>
      <w:r w:rsidRPr="00E803C8">
        <w:rPr>
          <w:sz w:val="24"/>
        </w:rPr>
        <w:t>által elvégzett konkrét feladatokra tett befizetéseket.</w:t>
      </w:r>
    </w:p>
    <w:p w:rsidR="00C5232E" w:rsidRPr="00E803C8" w:rsidRDefault="00C5232E" w:rsidP="00520728">
      <w:pPr>
        <w:spacing w:before="120" w:after="120"/>
        <w:rPr>
          <w:sz w:val="24"/>
        </w:rPr>
      </w:pPr>
    </w:p>
    <w:p w:rsidR="00C5232E" w:rsidRPr="00E803C8" w:rsidRDefault="00C5232E" w:rsidP="00520728">
      <w:pPr>
        <w:spacing w:before="120" w:after="120"/>
        <w:jc w:val="center"/>
        <w:rPr>
          <w:b/>
          <w:sz w:val="24"/>
          <w:szCs w:val="24"/>
        </w:rPr>
      </w:pPr>
      <w:r w:rsidRPr="00E803C8">
        <w:rPr>
          <w:b/>
          <w:sz w:val="24"/>
          <w:szCs w:val="24"/>
        </w:rPr>
        <w:t xml:space="preserve">V. A </w:t>
      </w:r>
      <w:r>
        <w:rPr>
          <w:b/>
          <w:sz w:val="24"/>
          <w:szCs w:val="24"/>
        </w:rPr>
        <w:t xml:space="preserve">ESÉLY SZOCIÁLIS TÁRSULÁS </w:t>
      </w:r>
      <w:r w:rsidRPr="00E803C8">
        <w:rPr>
          <w:b/>
          <w:sz w:val="24"/>
          <w:szCs w:val="24"/>
        </w:rPr>
        <w:t>SZERVEZETI RENDSZERE</w:t>
      </w:r>
    </w:p>
    <w:p w:rsidR="00C5232E" w:rsidRPr="00E803C8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r>
        <w:rPr>
          <w:b w:val="0"/>
          <w:i w:val="0"/>
        </w:rPr>
        <w:t xml:space="preserve">A </w:t>
      </w:r>
      <w:r w:rsidRPr="00E803C8">
        <w:rPr>
          <w:b w:val="0"/>
          <w:i w:val="0"/>
        </w:rPr>
        <w:t>Társulás szervezetének, működésének, döntés-előkészítési és döntéshozatali eljárási rendjének főbb szabályait jelen megállapodás, további, részletes szabályait a Szervezeti és Működési Szabályzatban</w:t>
      </w:r>
      <w:r>
        <w:rPr>
          <w:b w:val="0"/>
          <w:i w:val="0"/>
        </w:rPr>
        <w:t xml:space="preserve"> (a továbbiakban: </w:t>
      </w:r>
      <w:r w:rsidRPr="0000036D">
        <w:rPr>
          <w:b w:val="0"/>
          <w:i w:val="0"/>
        </w:rPr>
        <w:t>SZMSZ)</w:t>
      </w:r>
      <w:r w:rsidRPr="00E803C8">
        <w:rPr>
          <w:b w:val="0"/>
          <w:i w:val="0"/>
        </w:rPr>
        <w:t xml:space="preserve"> a </w:t>
      </w:r>
      <w:r w:rsidRPr="0077382F">
        <w:rPr>
          <w:b w:val="0"/>
          <w:i w:val="0"/>
        </w:rPr>
        <w:t>Társulási Tanács</w:t>
      </w:r>
      <w:r w:rsidRPr="00E803C8">
        <w:rPr>
          <w:b w:val="0"/>
          <w:i w:val="0"/>
        </w:rPr>
        <w:t xml:space="preserve"> állapítja meg.</w:t>
      </w:r>
    </w:p>
    <w:p w:rsidR="00C5232E" w:rsidRPr="00DC4DF8" w:rsidRDefault="00C5232E" w:rsidP="00520728">
      <w:pPr>
        <w:spacing w:before="120" w:after="120"/>
        <w:jc w:val="center"/>
        <w:rPr>
          <w:b/>
          <w:strike/>
          <w:sz w:val="24"/>
        </w:rPr>
      </w:pPr>
      <w:smartTag w:uri="urn:schemas-microsoft-com:office:smarttags" w:element="metricconverter">
        <w:smartTagPr>
          <w:attr w:name="ProductID" w:val="1. A"/>
        </w:smartTagPr>
        <w:r w:rsidRPr="00DC4DF8">
          <w:rPr>
            <w:b/>
            <w:sz w:val="24"/>
          </w:rPr>
          <w:t>1. A</w:t>
        </w:r>
      </w:smartTag>
      <w:r w:rsidRPr="00DC4DF8">
        <w:rPr>
          <w:b/>
          <w:sz w:val="24"/>
        </w:rPr>
        <w:t xml:space="preserve"> </w:t>
      </w:r>
      <w:r>
        <w:rPr>
          <w:b/>
          <w:sz w:val="24"/>
        </w:rPr>
        <w:t>T</w:t>
      </w:r>
      <w:r w:rsidRPr="00DC4DF8">
        <w:rPr>
          <w:b/>
          <w:sz w:val="24"/>
        </w:rPr>
        <w:t>ársulás szervei</w:t>
      </w:r>
    </w:p>
    <w:p w:rsidR="00C5232E" w:rsidRPr="00C4450C" w:rsidRDefault="00C5232E" w:rsidP="00F16C39">
      <w:pPr>
        <w:jc w:val="both"/>
        <w:rPr>
          <w:sz w:val="24"/>
        </w:rPr>
      </w:pPr>
      <w:r w:rsidRPr="00C4450C">
        <w:rPr>
          <w:sz w:val="24"/>
        </w:rPr>
        <w:t xml:space="preserve">A </w:t>
      </w:r>
      <w:r>
        <w:rPr>
          <w:sz w:val="24"/>
        </w:rPr>
        <w:t>T</w:t>
      </w:r>
      <w:r w:rsidRPr="00C4450C">
        <w:rPr>
          <w:sz w:val="24"/>
        </w:rPr>
        <w:t>ársulás szervei:</w:t>
      </w:r>
    </w:p>
    <w:p w:rsidR="00C5232E" w:rsidRPr="00C4450C" w:rsidRDefault="00C5232E" w:rsidP="00F16C39">
      <w:pPr>
        <w:numPr>
          <w:ilvl w:val="0"/>
          <w:numId w:val="18"/>
        </w:numPr>
        <w:jc w:val="both"/>
        <w:rPr>
          <w:sz w:val="24"/>
        </w:rPr>
      </w:pPr>
      <w:r w:rsidRPr="00C4450C">
        <w:rPr>
          <w:sz w:val="24"/>
        </w:rPr>
        <w:t>a Társulási Tanács,</w:t>
      </w:r>
    </w:p>
    <w:p w:rsidR="00C5232E" w:rsidRPr="00C4450C" w:rsidRDefault="00C5232E" w:rsidP="00F16C39">
      <w:pPr>
        <w:numPr>
          <w:ilvl w:val="0"/>
          <w:numId w:val="18"/>
        </w:numPr>
        <w:jc w:val="both"/>
        <w:rPr>
          <w:sz w:val="24"/>
        </w:rPr>
      </w:pPr>
      <w:r w:rsidRPr="00C4450C">
        <w:rPr>
          <w:sz w:val="24"/>
        </w:rPr>
        <w:t xml:space="preserve">az elnök, </w:t>
      </w:r>
    </w:p>
    <w:p w:rsidR="00C5232E" w:rsidRPr="00C4450C" w:rsidRDefault="00C5232E" w:rsidP="00F16C39">
      <w:pPr>
        <w:numPr>
          <w:ilvl w:val="0"/>
          <w:numId w:val="18"/>
        </w:numPr>
        <w:jc w:val="both"/>
        <w:rPr>
          <w:sz w:val="24"/>
        </w:rPr>
      </w:pPr>
      <w:r w:rsidRPr="00C4450C">
        <w:rPr>
          <w:sz w:val="24"/>
        </w:rPr>
        <w:t>az alelnök,</w:t>
      </w:r>
    </w:p>
    <w:p w:rsidR="00C5232E" w:rsidRPr="00C4450C" w:rsidRDefault="00C5232E" w:rsidP="00F16C39">
      <w:pPr>
        <w:numPr>
          <w:ilvl w:val="0"/>
          <w:numId w:val="18"/>
        </w:numPr>
        <w:jc w:val="both"/>
        <w:rPr>
          <w:sz w:val="24"/>
        </w:rPr>
      </w:pPr>
      <w:r w:rsidRPr="00C4450C">
        <w:rPr>
          <w:sz w:val="24"/>
        </w:rPr>
        <w:t>a bizottságok,</w:t>
      </w:r>
    </w:p>
    <w:p w:rsidR="00C5232E" w:rsidRPr="00C4450C" w:rsidRDefault="00C5232E" w:rsidP="00F16C39">
      <w:pPr>
        <w:numPr>
          <w:ilvl w:val="0"/>
          <w:numId w:val="18"/>
        </w:numPr>
        <w:jc w:val="both"/>
        <w:rPr>
          <w:sz w:val="24"/>
        </w:rPr>
      </w:pPr>
      <w:r w:rsidRPr="00C4450C">
        <w:rPr>
          <w:sz w:val="24"/>
        </w:rPr>
        <w:t>a Jegyzői Kollégium.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</w:p>
    <w:p w:rsidR="00C5232E" w:rsidRPr="00DC4DF8" w:rsidRDefault="00C5232E" w:rsidP="00520728">
      <w:pPr>
        <w:spacing w:before="120" w:after="120"/>
        <w:jc w:val="center"/>
        <w:rPr>
          <w:b/>
          <w:sz w:val="24"/>
        </w:rPr>
      </w:pPr>
      <w:r w:rsidRPr="00DC4DF8">
        <w:rPr>
          <w:b/>
          <w:sz w:val="24"/>
        </w:rPr>
        <w:t>2. Társulási Tanács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A </w:t>
      </w:r>
      <w:r w:rsidRPr="00E803C8">
        <w:rPr>
          <w:sz w:val="24"/>
        </w:rPr>
        <w:t xml:space="preserve">Társulás döntéshozó szerve a </w:t>
      </w:r>
      <w:r w:rsidRPr="0077382F">
        <w:rPr>
          <w:sz w:val="24"/>
        </w:rPr>
        <w:t>Társulási Tanács</w:t>
      </w:r>
      <w:r>
        <w:rPr>
          <w:b/>
          <w:sz w:val="24"/>
        </w:rPr>
        <w:t xml:space="preserve"> (</w:t>
      </w:r>
      <w:r>
        <w:rPr>
          <w:sz w:val="24"/>
        </w:rPr>
        <w:t>a továbbiakban: Tanács)</w:t>
      </w:r>
      <w:r w:rsidRPr="00E803C8">
        <w:rPr>
          <w:sz w:val="24"/>
        </w:rPr>
        <w:t xml:space="preserve">. 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 xml:space="preserve">A Tanács gyakorolja a jelen társulási megállapodásban meghatározott, valamint a települési önkormányzatok képviselő-testületei által külön megállapodásban átruházott önkormányzati feladat- és hatásköröket. </w:t>
      </w:r>
      <w:r w:rsidRPr="00E803C8">
        <w:rPr>
          <w:sz w:val="24"/>
        </w:rPr>
        <w:tab/>
      </w:r>
    </w:p>
    <w:p w:rsidR="00C5232E" w:rsidRPr="00E803C8" w:rsidRDefault="00C5232E" w:rsidP="00520728">
      <w:pPr>
        <w:spacing w:before="120" w:after="120"/>
        <w:jc w:val="both"/>
        <w:rPr>
          <w:b/>
          <w:sz w:val="24"/>
        </w:rPr>
      </w:pPr>
      <w:r w:rsidRPr="00E803C8">
        <w:rPr>
          <w:sz w:val="24"/>
        </w:rPr>
        <w:t xml:space="preserve">A Tanács tagjai a társult települési önkormányzatok </w:t>
      </w:r>
      <w:r>
        <w:rPr>
          <w:sz w:val="24"/>
        </w:rPr>
        <w:t>képviselői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>A Tanács tagjának távolléte esetére helyettesítésének rendjét a települési önkormányzat képviselő-testülete határozza meg.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</w:p>
    <w:p w:rsidR="00C5232E" w:rsidRPr="00DC4DF8" w:rsidRDefault="00C5232E" w:rsidP="00520728">
      <w:pPr>
        <w:spacing w:before="120" w:after="120"/>
        <w:jc w:val="center"/>
        <w:rPr>
          <w:b/>
          <w:sz w:val="24"/>
        </w:rPr>
      </w:pPr>
      <w:r w:rsidRPr="00DC4DF8">
        <w:rPr>
          <w:b/>
          <w:sz w:val="24"/>
        </w:rPr>
        <w:t>3. Elnök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 xml:space="preserve">A Tanács bármely tag javaslatára minősített többséggel és titkos szavazással tagjai sorából választja meg elnökét. 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>A Tanács elnöke képviseli az Esély Szociális Tár</w:t>
      </w:r>
      <w:r w:rsidRPr="00E803C8">
        <w:rPr>
          <w:sz w:val="24"/>
        </w:rPr>
        <w:t xml:space="preserve">sulást. Távolléte és akadályoztatása esetén a </w:t>
      </w:r>
      <w:r>
        <w:rPr>
          <w:sz w:val="24"/>
        </w:rPr>
        <w:t>T</w:t>
      </w:r>
      <w:r w:rsidRPr="00E803C8">
        <w:rPr>
          <w:sz w:val="24"/>
        </w:rPr>
        <w:t xml:space="preserve">ársulás képviseletét az </w:t>
      </w:r>
      <w:r w:rsidRPr="00BF3951">
        <w:rPr>
          <w:sz w:val="24"/>
        </w:rPr>
        <w:t>alelnök</w:t>
      </w:r>
      <w:r w:rsidRPr="00E803C8">
        <w:rPr>
          <w:sz w:val="24"/>
        </w:rPr>
        <w:t xml:space="preserve"> látja el. 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</w:p>
    <w:p w:rsidR="00C5232E" w:rsidRPr="00DC4DF8" w:rsidRDefault="00C5232E" w:rsidP="00520728">
      <w:pPr>
        <w:spacing w:before="120" w:after="120"/>
        <w:jc w:val="center"/>
        <w:rPr>
          <w:b/>
          <w:sz w:val="24"/>
        </w:rPr>
      </w:pPr>
      <w:r w:rsidRPr="00DC4DF8">
        <w:rPr>
          <w:b/>
          <w:sz w:val="24"/>
        </w:rPr>
        <w:t>4. Alelnök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 xml:space="preserve">A Tanács az elnök helyettesítésére, munkájának segítésére az elnök javaslatára tagjai sorából minősített többséggel és titkos szavazással </w:t>
      </w:r>
      <w:r w:rsidRPr="00BF3951">
        <w:rPr>
          <w:sz w:val="24"/>
        </w:rPr>
        <w:t>alelnököt</w:t>
      </w:r>
      <w:r w:rsidRPr="00E803C8">
        <w:rPr>
          <w:sz w:val="24"/>
        </w:rPr>
        <w:t xml:space="preserve"> választ. </w:t>
      </w:r>
    </w:p>
    <w:p w:rsidR="00C5232E" w:rsidRPr="00E803C8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r w:rsidRPr="00E803C8">
        <w:rPr>
          <w:b w:val="0"/>
          <w:i w:val="0"/>
        </w:rPr>
        <w:t xml:space="preserve">Az elnököt akadályoztatása esetén az alelnök helyettesíti.   </w:t>
      </w:r>
    </w:p>
    <w:p w:rsidR="00C5232E" w:rsidRPr="00E803C8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r w:rsidRPr="00E803C8">
        <w:rPr>
          <w:b w:val="0"/>
          <w:i w:val="0"/>
        </w:rPr>
        <w:t>Az elnök helyette</w:t>
      </w:r>
      <w:r>
        <w:rPr>
          <w:b w:val="0"/>
          <w:i w:val="0"/>
        </w:rPr>
        <w:t>sítésének rendjét részletesen az</w:t>
      </w:r>
      <w:r w:rsidRPr="00E803C8">
        <w:rPr>
          <w:b w:val="0"/>
          <w:i w:val="0"/>
        </w:rPr>
        <w:t xml:space="preserve"> SzMSz határozza meg.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 xml:space="preserve"> </w:t>
      </w:r>
    </w:p>
    <w:p w:rsidR="00C5232E" w:rsidRPr="00DC4DF8" w:rsidRDefault="00C5232E" w:rsidP="00520728">
      <w:pPr>
        <w:spacing w:before="120" w:after="120"/>
        <w:jc w:val="center"/>
        <w:rPr>
          <w:b/>
          <w:sz w:val="24"/>
        </w:rPr>
      </w:pPr>
      <w:r w:rsidRPr="00DC4DF8">
        <w:rPr>
          <w:b/>
          <w:sz w:val="24"/>
        </w:rPr>
        <w:t>5. Bizottságok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>A Tanács</w:t>
      </w:r>
      <w:r w:rsidRPr="00E803C8">
        <w:rPr>
          <w:sz w:val="24"/>
        </w:rPr>
        <w:t xml:space="preserve"> a társulás tevékenységének és gazdálkodásának ellenőrzése céljából tagjai sorából háromtagú Pénzügyi Bizottságot </w:t>
      </w:r>
      <w:r>
        <w:rPr>
          <w:sz w:val="24"/>
        </w:rPr>
        <w:t xml:space="preserve">és Szociális Bizottságot </w:t>
      </w:r>
      <w:r w:rsidRPr="00E803C8">
        <w:rPr>
          <w:sz w:val="24"/>
        </w:rPr>
        <w:t xml:space="preserve">hoz létre.  </w:t>
      </w:r>
    </w:p>
    <w:p w:rsidR="00C5232E" w:rsidRPr="00E803C8" w:rsidRDefault="00C5232E" w:rsidP="00520728">
      <w:pPr>
        <w:pStyle w:val="BodyText"/>
        <w:spacing w:before="120" w:after="120"/>
      </w:pPr>
      <w:r w:rsidRPr="00E803C8">
        <w:t>A Tanács egyes feladatainak ellátására, döntéseinek előkészítésére, végrehajtásának szervezésére eseti jelleggel hoz létre és működtet munkabizottságot.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>Az eseti munkabizottság feladatát, tagjainak számát, összetételét a létrehozó határozatban a Tanács határozza meg.</w:t>
      </w:r>
    </w:p>
    <w:p w:rsidR="00C5232E" w:rsidRPr="000E5276" w:rsidRDefault="00C5232E" w:rsidP="00520728">
      <w:pPr>
        <w:spacing w:before="120" w:after="120"/>
        <w:jc w:val="both"/>
        <w:rPr>
          <w:sz w:val="24"/>
        </w:rPr>
      </w:pPr>
      <w:r w:rsidRPr="000E5276">
        <w:rPr>
          <w:sz w:val="24"/>
        </w:rPr>
        <w:t>A bizottság működésének, eljárásának rendjére vonatkozó főbb szabályokat a tanács a Szervezeti és Működési Szabályzatban határozza meg.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 xml:space="preserve">A bizottság tagjait minősített többséggel és titkos szavazással a Tanács választja meg. A bizottság tagjaira a Tanács tagjai tehetnek javaslatot. A bizottság elnöke a Tanács tagjai sorából e feladatra választott tag lehet. 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>Az elnök a bizottság véleményéről, javaslatáról a Tanács elnökét írásban tájékoztatja.</w:t>
      </w:r>
    </w:p>
    <w:p w:rsidR="00C5232E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>A bizottság tagjainak megválasztásához legalább annyi tag igen szavazata szükséges, amely eléri a társulás jelen lévő tagok szavazatainak kétharmadát, és a jelenlévő tagok által képviselt települések lakosság számának a felét.</w:t>
      </w:r>
    </w:p>
    <w:p w:rsidR="00C5232E" w:rsidRDefault="00C5232E" w:rsidP="00520728">
      <w:pPr>
        <w:spacing w:before="120" w:after="120"/>
        <w:jc w:val="both"/>
        <w:rPr>
          <w:sz w:val="24"/>
        </w:rPr>
      </w:pP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</w:p>
    <w:p w:rsidR="00C5232E" w:rsidRPr="00DC4DF8" w:rsidRDefault="00C5232E" w:rsidP="00F12C48">
      <w:pPr>
        <w:spacing w:before="120" w:after="120"/>
        <w:jc w:val="center"/>
        <w:rPr>
          <w:b/>
          <w:sz w:val="24"/>
        </w:rPr>
      </w:pPr>
      <w:r w:rsidRPr="00DC4DF8">
        <w:rPr>
          <w:b/>
          <w:sz w:val="24"/>
        </w:rPr>
        <w:t>6. Jegyzői Kollégium</w:t>
      </w:r>
    </w:p>
    <w:p w:rsidR="00C5232E" w:rsidRPr="00E803C8" w:rsidRDefault="00C5232E" w:rsidP="00F12C4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 xml:space="preserve">A kollégium tagjai a Társulást alkotó települési önkormányzatok jegyzői közül azok, akik saját elhatározásukból vesznek részt a kollégium munkájában. </w:t>
      </w:r>
    </w:p>
    <w:p w:rsidR="00C5232E" w:rsidRPr="00E803C8" w:rsidRDefault="00C5232E" w:rsidP="00F12C48">
      <w:pPr>
        <w:spacing w:before="120" w:after="120"/>
        <w:jc w:val="both"/>
        <w:rPr>
          <w:sz w:val="24"/>
        </w:rPr>
      </w:pPr>
      <w:r w:rsidRPr="00E803C8">
        <w:rPr>
          <w:sz w:val="24"/>
          <w:szCs w:val="24"/>
        </w:rPr>
        <w:t>A kollégium tevékenységét koordináló, szervező kollegiális vezetőjét a kollégium a saját tagjai közül választja.</w:t>
      </w:r>
    </w:p>
    <w:p w:rsidR="00C5232E" w:rsidRPr="00E803C8" w:rsidRDefault="00C5232E" w:rsidP="00F12C4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>A Tanács a döntés-előkészítés, végrehajtás szervezésének folyamatába esetenként bevonja a kollégiumot.</w:t>
      </w:r>
    </w:p>
    <w:p w:rsidR="00C5232E" w:rsidRPr="00E803C8" w:rsidRDefault="00C5232E" w:rsidP="00F12C4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>A Tanács egyes napirendjeinek megtárgyalása során együttes ülést tart a kollégiummal.</w:t>
      </w:r>
    </w:p>
    <w:p w:rsidR="00C5232E" w:rsidRPr="00E803C8" w:rsidRDefault="00C5232E" w:rsidP="00F12C4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 xml:space="preserve">A </w:t>
      </w:r>
      <w:r>
        <w:rPr>
          <w:sz w:val="24"/>
        </w:rPr>
        <w:t>k</w:t>
      </w:r>
      <w:r w:rsidRPr="00E803C8">
        <w:rPr>
          <w:sz w:val="24"/>
        </w:rPr>
        <w:t xml:space="preserve">ollégium a Tanács felkérésére közreműködik az ülés- és döntés-előkészítésben, a döntések végrehajtásában. </w:t>
      </w:r>
    </w:p>
    <w:p w:rsidR="00C5232E" w:rsidRDefault="00C5232E" w:rsidP="00F12C48">
      <w:pPr>
        <w:spacing w:before="120" w:after="120"/>
        <w:jc w:val="center"/>
        <w:rPr>
          <w:b/>
          <w:sz w:val="24"/>
        </w:rPr>
      </w:pPr>
    </w:p>
    <w:p w:rsidR="00C5232E" w:rsidRPr="00DC4DF8" w:rsidRDefault="00C5232E" w:rsidP="00F12C48">
      <w:pPr>
        <w:spacing w:before="120" w:after="120"/>
        <w:jc w:val="center"/>
        <w:rPr>
          <w:b/>
          <w:sz w:val="24"/>
        </w:rPr>
      </w:pPr>
      <w:r w:rsidRPr="00DC4DF8">
        <w:rPr>
          <w:b/>
          <w:sz w:val="24"/>
        </w:rPr>
        <w:t>7. Munkaszervezet</w:t>
      </w:r>
    </w:p>
    <w:p w:rsidR="00C5232E" w:rsidRPr="00FC66CC" w:rsidRDefault="00C5232E" w:rsidP="00F12C48">
      <w:pPr>
        <w:spacing w:before="120" w:after="120"/>
        <w:jc w:val="both"/>
        <w:rPr>
          <w:sz w:val="24"/>
        </w:rPr>
      </w:pPr>
      <w:r w:rsidRPr="00FC66CC">
        <w:rPr>
          <w:sz w:val="24"/>
        </w:rPr>
        <w:t xml:space="preserve">A </w:t>
      </w:r>
      <w:r>
        <w:rPr>
          <w:sz w:val="24"/>
        </w:rPr>
        <w:t>T</w:t>
      </w:r>
      <w:r w:rsidRPr="00FC66CC">
        <w:rPr>
          <w:sz w:val="24"/>
        </w:rPr>
        <w:t xml:space="preserve">ársulás munkaszervezeti feladatait a Budaörsi </w:t>
      </w:r>
      <w:smartTag w:uri="urn:schemas-microsoft-com:office:smarttags" w:element="PersonName">
        <w:r w:rsidRPr="00FC66CC">
          <w:rPr>
            <w:sz w:val="24"/>
          </w:rPr>
          <w:t>Polgármester</w:t>
        </w:r>
      </w:smartTag>
      <w:r w:rsidRPr="00FC66CC">
        <w:rPr>
          <w:sz w:val="24"/>
        </w:rPr>
        <w:t>i Hivatal látja el.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</w:p>
    <w:p w:rsidR="00C5232E" w:rsidRPr="00DC4DF8" w:rsidRDefault="00C5232E" w:rsidP="00520728">
      <w:pPr>
        <w:spacing w:before="120" w:after="120"/>
        <w:jc w:val="center"/>
        <w:rPr>
          <w:b/>
          <w:sz w:val="24"/>
        </w:rPr>
      </w:pPr>
      <w:smartTag w:uri="urn:schemas-microsoft-com:office:smarttags" w:element="metricconverter">
        <w:smartTagPr>
          <w:attr w:name="ProductID" w:val="8. A"/>
        </w:smartTagPr>
        <w:r w:rsidRPr="00DC4DF8">
          <w:rPr>
            <w:b/>
            <w:sz w:val="24"/>
          </w:rPr>
          <w:t>8. A</w:t>
        </w:r>
      </w:smartTag>
      <w:r w:rsidRPr="00DC4DF8">
        <w:rPr>
          <w:b/>
          <w:sz w:val="24"/>
        </w:rPr>
        <w:t xml:space="preserve"> </w:t>
      </w:r>
      <w:r>
        <w:rPr>
          <w:b/>
          <w:sz w:val="24"/>
        </w:rPr>
        <w:t xml:space="preserve">Esély Szociális Társulás </w:t>
      </w:r>
      <w:r w:rsidRPr="00DC4DF8">
        <w:rPr>
          <w:b/>
          <w:sz w:val="24"/>
        </w:rPr>
        <w:t>által fenntartott intézmények</w:t>
      </w:r>
    </w:p>
    <w:p w:rsidR="00C5232E" w:rsidRPr="00E803C8" w:rsidRDefault="00C5232E" w:rsidP="00520728">
      <w:pPr>
        <w:spacing w:before="120" w:after="120"/>
        <w:jc w:val="both"/>
        <w:rPr>
          <w:sz w:val="24"/>
          <w:szCs w:val="24"/>
        </w:rPr>
      </w:pPr>
      <w:r w:rsidRPr="00E803C8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Esély Szociális Társulás </w:t>
      </w:r>
      <w:r w:rsidRPr="00E803C8">
        <w:rPr>
          <w:sz w:val="24"/>
          <w:szCs w:val="24"/>
        </w:rPr>
        <w:t>feladatait saját fenntartású intézmény(ek) útján is elláthatja.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>A szociális alap- és eg</w:t>
      </w:r>
      <w:r>
        <w:rPr>
          <w:sz w:val="24"/>
        </w:rPr>
        <w:t xml:space="preserve">yéb szolgáltatási feladatainak </w:t>
      </w:r>
      <w:r w:rsidRPr="00E803C8">
        <w:rPr>
          <w:sz w:val="24"/>
        </w:rPr>
        <w:t>ellátására a Társulás saját fenntartásában működteti</w:t>
      </w:r>
      <w:r>
        <w:rPr>
          <w:sz w:val="24"/>
        </w:rPr>
        <w:t xml:space="preserve"> 2013. 07. 01-jétől</w:t>
      </w:r>
      <w:r w:rsidRPr="00E803C8">
        <w:rPr>
          <w:sz w:val="24"/>
        </w:rPr>
        <w:t>:</w:t>
      </w:r>
    </w:p>
    <w:p w:rsidR="00C5232E" w:rsidRPr="00E803C8" w:rsidRDefault="00C5232E" w:rsidP="00520728">
      <w:pPr>
        <w:spacing w:before="120" w:after="120"/>
        <w:jc w:val="center"/>
        <w:rPr>
          <w:sz w:val="24"/>
        </w:rPr>
      </w:pPr>
      <w:r w:rsidRPr="00E803C8">
        <w:rPr>
          <w:sz w:val="24"/>
        </w:rPr>
        <w:t>a</w:t>
      </w:r>
      <w:r>
        <w:rPr>
          <w:sz w:val="24"/>
        </w:rPr>
        <w:t>z</w:t>
      </w:r>
      <w:r w:rsidRPr="00E803C8">
        <w:rPr>
          <w:sz w:val="24"/>
        </w:rPr>
        <w:t xml:space="preserve"> </w:t>
      </w:r>
      <w:r>
        <w:rPr>
          <w:sz w:val="24"/>
        </w:rPr>
        <w:t xml:space="preserve">Esély Szociális Társulás </w:t>
      </w:r>
      <w:r w:rsidRPr="00E803C8">
        <w:rPr>
          <w:sz w:val="24"/>
        </w:rPr>
        <w:t xml:space="preserve"> Szociális és Gyermekjóléti Központot</w:t>
      </w:r>
    </w:p>
    <w:p w:rsidR="00C5232E" w:rsidRPr="00E803C8" w:rsidRDefault="00C5232E" w:rsidP="00520728">
      <w:pPr>
        <w:spacing w:before="120" w:after="120"/>
        <w:jc w:val="center"/>
        <w:rPr>
          <w:sz w:val="24"/>
        </w:rPr>
      </w:pPr>
      <w:r w:rsidRPr="00E803C8">
        <w:rPr>
          <w:sz w:val="24"/>
        </w:rPr>
        <w:t>2040 Budaörs, Petőfi S. u. 1.</w:t>
      </w:r>
    </w:p>
    <w:p w:rsidR="00C5232E" w:rsidRPr="00E803C8" w:rsidRDefault="00C5232E" w:rsidP="0052072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E803C8">
        <w:rPr>
          <w:sz w:val="24"/>
          <w:szCs w:val="24"/>
        </w:rPr>
        <w:t xml:space="preserve"> Társulás által fenntartott intézmények esetében az alapítói, fenntartói jogokat a Tanács gyakorolja. Vezetői kinevezésnél a kinevezés jogát a Tanács gyakorolja, az egyéb munkáltatói jogok gyakorlását a Társulás elnökére ruházza. 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  <w:szCs w:val="24"/>
        </w:rPr>
        <w:t xml:space="preserve">A </w:t>
      </w:r>
      <w:r w:rsidRPr="00E803C8">
        <w:rPr>
          <w:sz w:val="24"/>
          <w:szCs w:val="24"/>
        </w:rPr>
        <w:t>Társulás által fenntartott intézményekre vonatkozó részletes</w:t>
      </w:r>
      <w:r>
        <w:rPr>
          <w:sz w:val="24"/>
          <w:szCs w:val="24"/>
        </w:rPr>
        <w:t xml:space="preserve"> szabályokat az </w:t>
      </w:r>
      <w:r w:rsidRPr="00E803C8">
        <w:rPr>
          <w:sz w:val="24"/>
          <w:szCs w:val="24"/>
        </w:rPr>
        <w:t>SzM</w:t>
      </w:r>
      <w:r>
        <w:rPr>
          <w:sz w:val="24"/>
          <w:szCs w:val="24"/>
        </w:rPr>
        <w:t>Sz</w:t>
      </w:r>
      <w:r w:rsidRPr="00E803C8">
        <w:rPr>
          <w:sz w:val="24"/>
          <w:szCs w:val="24"/>
        </w:rPr>
        <w:t xml:space="preserve"> tartalmazza.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</w:p>
    <w:p w:rsidR="00C5232E" w:rsidRPr="00E803C8" w:rsidRDefault="00C5232E" w:rsidP="00520728">
      <w:pPr>
        <w:spacing w:before="120" w:after="120"/>
        <w:jc w:val="center"/>
        <w:rPr>
          <w:b/>
          <w:sz w:val="24"/>
        </w:rPr>
      </w:pPr>
      <w:r w:rsidRPr="00E803C8">
        <w:rPr>
          <w:b/>
          <w:sz w:val="24"/>
        </w:rPr>
        <w:t>VI.  A TÁRSULÁSI SZERVEK MŰKÖDÉSI SZABÁLYAI</w:t>
      </w:r>
    </w:p>
    <w:p w:rsidR="00C5232E" w:rsidRPr="00DC4DF8" w:rsidRDefault="00C5232E" w:rsidP="00520728">
      <w:pPr>
        <w:spacing w:before="120" w:after="120"/>
        <w:jc w:val="center"/>
        <w:rPr>
          <w:b/>
          <w:sz w:val="24"/>
        </w:rPr>
      </w:pPr>
      <w:r w:rsidRPr="00DC4DF8">
        <w:rPr>
          <w:b/>
          <w:sz w:val="24"/>
        </w:rPr>
        <w:t>1. A Tanács működési szabályai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1.1. </w:t>
      </w:r>
      <w:r w:rsidRPr="00E803C8">
        <w:rPr>
          <w:sz w:val="24"/>
        </w:rPr>
        <w:t xml:space="preserve">A Tanács ülését az elnök hívja össze és vezeti. Az elnök akadályoztatása esetén </w:t>
      </w:r>
      <w:r>
        <w:rPr>
          <w:sz w:val="24"/>
        </w:rPr>
        <w:t xml:space="preserve">e hatáskörét </w:t>
      </w:r>
      <w:r w:rsidRPr="00E803C8">
        <w:rPr>
          <w:sz w:val="24"/>
        </w:rPr>
        <w:t xml:space="preserve">az </w:t>
      </w:r>
      <w:r w:rsidRPr="00700913">
        <w:rPr>
          <w:sz w:val="24"/>
        </w:rPr>
        <w:t>alelnök</w:t>
      </w:r>
      <w:r>
        <w:rPr>
          <w:sz w:val="24"/>
        </w:rPr>
        <w:t>, együttes akadályoztatásuk esetén a korelnök gyakorolja</w:t>
      </w:r>
      <w:r w:rsidRPr="00E803C8">
        <w:rPr>
          <w:sz w:val="24"/>
        </w:rPr>
        <w:t xml:space="preserve">. </w:t>
      </w:r>
    </w:p>
    <w:p w:rsidR="00C5232E" w:rsidRDefault="00C5232E" w:rsidP="00520728">
      <w:pPr>
        <w:spacing w:before="120" w:after="120"/>
        <w:rPr>
          <w:sz w:val="24"/>
        </w:rPr>
      </w:pPr>
      <w:r>
        <w:rPr>
          <w:sz w:val="24"/>
        </w:rPr>
        <w:t xml:space="preserve">1.2. </w:t>
      </w:r>
      <w:r w:rsidRPr="00E803C8">
        <w:rPr>
          <w:sz w:val="24"/>
        </w:rPr>
        <w:t xml:space="preserve">A Tanács szükség szerint, </w:t>
      </w:r>
      <w:r>
        <w:rPr>
          <w:sz w:val="24"/>
        </w:rPr>
        <w:t xml:space="preserve">az SZMSZ-ben meghatározott, </w:t>
      </w:r>
      <w:r w:rsidRPr="00E803C8">
        <w:rPr>
          <w:sz w:val="24"/>
        </w:rPr>
        <w:t xml:space="preserve">de évente legalább </w:t>
      </w:r>
      <w:r>
        <w:rPr>
          <w:sz w:val="24"/>
        </w:rPr>
        <w:t>hat</w:t>
      </w:r>
      <w:r w:rsidRPr="00E803C8">
        <w:rPr>
          <w:sz w:val="24"/>
        </w:rPr>
        <w:t xml:space="preserve"> </w:t>
      </w:r>
      <w:r>
        <w:rPr>
          <w:sz w:val="24"/>
        </w:rPr>
        <w:t>ülést tart.</w:t>
      </w:r>
    </w:p>
    <w:p w:rsidR="00C5232E" w:rsidRPr="00700913" w:rsidRDefault="00C5232E" w:rsidP="00D64EAD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1.3. Az ülést tizenöt napon belüli időpontra össze kell hívni a társulási tagok egynegyedének, a Társulás bizottságának, valamint </w:t>
      </w:r>
      <w:r w:rsidRPr="00700913">
        <w:rPr>
          <w:sz w:val="24"/>
        </w:rPr>
        <w:t>a kormányhivatal vezetőjének</w:t>
      </w:r>
      <w:r>
        <w:rPr>
          <w:sz w:val="24"/>
        </w:rPr>
        <w:t xml:space="preserve"> az ülés összehívásának indokát tartalmazó</w:t>
      </w:r>
      <w:r w:rsidRPr="00E803C8">
        <w:rPr>
          <w:sz w:val="24"/>
        </w:rPr>
        <w:t xml:space="preserve"> </w:t>
      </w:r>
      <w:r>
        <w:rPr>
          <w:sz w:val="24"/>
        </w:rPr>
        <w:t>indítványára</w:t>
      </w:r>
      <w:r w:rsidRPr="00700913">
        <w:rPr>
          <w:sz w:val="24"/>
        </w:rPr>
        <w:t>.</w:t>
      </w:r>
    </w:p>
    <w:p w:rsidR="00C5232E" w:rsidRPr="00E803C8" w:rsidRDefault="00C5232E" w:rsidP="00587C7D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1.4. </w:t>
      </w:r>
      <w:r w:rsidRPr="00E803C8">
        <w:rPr>
          <w:sz w:val="24"/>
        </w:rPr>
        <w:t xml:space="preserve">A </w:t>
      </w:r>
      <w:r>
        <w:rPr>
          <w:sz w:val="24"/>
        </w:rPr>
        <w:t>T</w:t>
      </w:r>
      <w:r w:rsidRPr="00E803C8">
        <w:rPr>
          <w:sz w:val="24"/>
        </w:rPr>
        <w:t xml:space="preserve">ársulási tanács minden tagja </w:t>
      </w:r>
      <w:r w:rsidRPr="00965E73">
        <w:rPr>
          <w:sz w:val="24"/>
        </w:rPr>
        <w:t>egy szavazattal</w:t>
      </w:r>
      <w:r w:rsidRPr="00E803C8">
        <w:rPr>
          <w:sz w:val="24"/>
        </w:rPr>
        <w:t xml:space="preserve"> rendelkezik.  </w:t>
      </w:r>
      <w:r w:rsidRPr="00E803C8">
        <w:rPr>
          <w:sz w:val="24"/>
        </w:rPr>
        <w:tab/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1.5. </w:t>
      </w:r>
      <w:r w:rsidRPr="00E803C8">
        <w:rPr>
          <w:sz w:val="24"/>
        </w:rPr>
        <w:t>A Tanács döntését ülésén nyílt szavazással, határozati formában hozza meg.</w:t>
      </w:r>
      <w:r w:rsidRPr="00E803C8">
        <w:rPr>
          <w:sz w:val="24"/>
        </w:rPr>
        <w:tab/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1.6. </w:t>
      </w:r>
      <w:r w:rsidRPr="00E803C8">
        <w:rPr>
          <w:sz w:val="24"/>
        </w:rPr>
        <w:t>A Tanács ülése nyilvános.</w:t>
      </w:r>
    </w:p>
    <w:p w:rsidR="00C5232E" w:rsidRPr="00965E73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1.7. </w:t>
      </w:r>
      <w:r w:rsidRPr="00E803C8">
        <w:rPr>
          <w:sz w:val="24"/>
        </w:rPr>
        <w:t xml:space="preserve">A javaslat elfogadásához a jelen lévő tagok több mint felének igen szavazata szükséges </w:t>
      </w:r>
      <w:r w:rsidRPr="00965E73">
        <w:rPr>
          <w:sz w:val="24"/>
        </w:rPr>
        <w:t>(egyszerű többség).</w:t>
      </w:r>
    </w:p>
    <w:p w:rsidR="00C5232E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1.8. </w:t>
      </w:r>
      <w:r w:rsidRPr="00E803C8">
        <w:rPr>
          <w:sz w:val="24"/>
        </w:rPr>
        <w:t xml:space="preserve">A </w:t>
      </w:r>
      <w:r w:rsidRPr="00965E73">
        <w:rPr>
          <w:sz w:val="24"/>
        </w:rPr>
        <w:t>minősített többséghez</w:t>
      </w:r>
      <w:r w:rsidRPr="00E803C8">
        <w:rPr>
          <w:sz w:val="24"/>
        </w:rPr>
        <w:t xml:space="preserve"> </w:t>
      </w:r>
      <w:r w:rsidRPr="00B24301">
        <w:rPr>
          <w:sz w:val="24"/>
        </w:rPr>
        <w:t>legalább annyi tag igen szavazata szükséges, amely eléri a társulásban részt vevő tagok szavazatának több mint felét és az általuk képviselt települések lakosságszámának a felét.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1.9. </w:t>
      </w:r>
      <w:r w:rsidRPr="00E803C8">
        <w:rPr>
          <w:sz w:val="24"/>
        </w:rPr>
        <w:t>A Tanács minősített többséggel dönt a következő ügyekben:</w:t>
      </w:r>
    </w:p>
    <w:p w:rsidR="00C5232E" w:rsidRPr="00E803C8" w:rsidRDefault="00C5232E" w:rsidP="00520728">
      <w:pPr>
        <w:spacing w:before="120" w:after="120"/>
        <w:ind w:left="705"/>
        <w:jc w:val="both"/>
        <w:rPr>
          <w:sz w:val="24"/>
        </w:rPr>
      </w:pPr>
      <w:r w:rsidRPr="00E803C8">
        <w:rPr>
          <w:sz w:val="24"/>
        </w:rPr>
        <w:t>- a jelen társulási megállapodásban szereplő pénzügyi hozzájáruláson túl, az egyéb pénzügyi forrást igénylő pályázat benyújtásához, az ahhoz szükséges települési hozzájárulás meghatározásához,</w:t>
      </w:r>
    </w:p>
    <w:p w:rsidR="00C5232E" w:rsidRPr="00E803C8" w:rsidRDefault="00C5232E" w:rsidP="00520728">
      <w:pPr>
        <w:spacing w:before="120" w:after="120"/>
        <w:ind w:left="705"/>
        <w:jc w:val="both"/>
        <w:rPr>
          <w:sz w:val="24"/>
        </w:rPr>
      </w:pPr>
      <w:r w:rsidRPr="00E803C8">
        <w:rPr>
          <w:sz w:val="24"/>
        </w:rPr>
        <w:t xml:space="preserve">- hatáskörébe utalt választás, kinevezés, felmentés, vezetői megbízás adása, illetőleg visszavonása, fegyelmi eljárás megindítása, fegyelmi büntetés kiszabása esetén </w:t>
      </w:r>
    </w:p>
    <w:p w:rsidR="00C5232E" w:rsidRPr="00E803C8" w:rsidRDefault="00C5232E" w:rsidP="00520728">
      <w:pPr>
        <w:spacing w:before="120" w:after="120"/>
        <w:ind w:left="705"/>
        <w:jc w:val="both"/>
        <w:rPr>
          <w:sz w:val="24"/>
        </w:rPr>
      </w:pPr>
      <w:r w:rsidRPr="00E803C8">
        <w:rPr>
          <w:sz w:val="24"/>
        </w:rPr>
        <w:t xml:space="preserve">- a vagyonával való rendelkezés és a Tanács által kiírt pályázat tárgyalása esetén zárt ülés elrendeléséhez. 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1.10. </w:t>
      </w:r>
      <w:r w:rsidRPr="00E803C8">
        <w:rPr>
          <w:sz w:val="24"/>
        </w:rPr>
        <w:t>Amennyiben a döntést igénylő kérdésben nem születik döntés, úgy a tárgyalandó üg</w:t>
      </w:r>
      <w:r>
        <w:rPr>
          <w:sz w:val="24"/>
        </w:rPr>
        <w:t>y ismét napirendre tűzhető, illetve</w:t>
      </w:r>
      <w:r w:rsidRPr="00E803C8">
        <w:rPr>
          <w:sz w:val="24"/>
        </w:rPr>
        <w:t xml:space="preserve"> a döntési javaslat újratárgyalható. </w:t>
      </w:r>
    </w:p>
    <w:p w:rsidR="00C5232E" w:rsidRPr="00E803C8" w:rsidRDefault="00C5232E" w:rsidP="00520728">
      <w:pPr>
        <w:pStyle w:val="Heading4"/>
        <w:spacing w:before="120" w:after="120"/>
        <w:rPr>
          <w:sz w:val="24"/>
          <w:szCs w:val="24"/>
        </w:rPr>
      </w:pPr>
    </w:p>
    <w:p w:rsidR="00C5232E" w:rsidRPr="00E803C8" w:rsidRDefault="00C5232E" w:rsidP="00DC4DF8">
      <w:pPr>
        <w:pStyle w:val="Heading4"/>
        <w:spacing w:before="120" w:after="120"/>
        <w:jc w:val="center"/>
        <w:rPr>
          <w:sz w:val="24"/>
          <w:szCs w:val="24"/>
        </w:rPr>
      </w:pPr>
      <w:r w:rsidRPr="00E803C8">
        <w:rPr>
          <w:sz w:val="24"/>
          <w:szCs w:val="24"/>
        </w:rPr>
        <w:t xml:space="preserve">2.  A </w:t>
      </w:r>
      <w:r>
        <w:rPr>
          <w:sz w:val="24"/>
          <w:szCs w:val="24"/>
        </w:rPr>
        <w:t>T</w:t>
      </w:r>
      <w:r w:rsidRPr="00E803C8">
        <w:rPr>
          <w:sz w:val="24"/>
          <w:szCs w:val="24"/>
        </w:rPr>
        <w:t>ársulás egyéb szerveinek működési szabályai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2.1. </w:t>
      </w:r>
      <w:r w:rsidRPr="00E803C8">
        <w:rPr>
          <w:sz w:val="24"/>
        </w:rPr>
        <w:t xml:space="preserve">A bizottság, a jegyzői kollégium határozatképes, ha tagjainak többsége jelen van. 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2.2. </w:t>
      </w:r>
      <w:r w:rsidRPr="00E803C8">
        <w:rPr>
          <w:sz w:val="24"/>
        </w:rPr>
        <w:t>Üléseit az elnök hívja össze. Összehívásukat tagjai a tárgyalandó napirend témájának megjelölésével kezdeményezhetik.</w:t>
      </w:r>
      <w:r>
        <w:rPr>
          <w:sz w:val="24"/>
        </w:rPr>
        <w:t xml:space="preserve"> </w:t>
      </w:r>
      <w:r w:rsidRPr="00E803C8">
        <w:rPr>
          <w:sz w:val="24"/>
        </w:rPr>
        <w:t xml:space="preserve"> Döntési formájuk: javaslat, ajánlás, amelyet a jelen lévő tagok egyszerű többségi szavazatával hoznak meg.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2.3. </w:t>
      </w:r>
      <w:r w:rsidRPr="00E803C8">
        <w:rPr>
          <w:sz w:val="24"/>
        </w:rPr>
        <w:t xml:space="preserve">A társulási megállapodásba foglalt főbb működési szabályok </w:t>
      </w:r>
      <w:r>
        <w:rPr>
          <w:sz w:val="24"/>
        </w:rPr>
        <w:t>mellett a további szabályokat az</w:t>
      </w:r>
      <w:r w:rsidRPr="00E803C8">
        <w:rPr>
          <w:sz w:val="24"/>
        </w:rPr>
        <w:t xml:space="preserve"> SzMSz</w:t>
      </w:r>
      <w:r>
        <w:rPr>
          <w:sz w:val="24"/>
        </w:rPr>
        <w:t xml:space="preserve"> </w:t>
      </w:r>
      <w:r w:rsidRPr="00E803C8">
        <w:rPr>
          <w:sz w:val="24"/>
        </w:rPr>
        <w:t>tartalmazza.</w:t>
      </w:r>
    </w:p>
    <w:p w:rsidR="00C5232E" w:rsidRPr="00E803C8" w:rsidRDefault="00C5232E" w:rsidP="00520728">
      <w:pPr>
        <w:pStyle w:val="BodyText3"/>
        <w:spacing w:before="120"/>
        <w:rPr>
          <w:b/>
          <w:i/>
        </w:rPr>
      </w:pPr>
    </w:p>
    <w:p w:rsidR="00C5232E" w:rsidRPr="00E803C8" w:rsidRDefault="00C5232E" w:rsidP="00520728">
      <w:pPr>
        <w:pStyle w:val="BodyText3"/>
        <w:spacing w:before="120"/>
        <w:jc w:val="center"/>
        <w:rPr>
          <w:b/>
          <w:sz w:val="24"/>
          <w:szCs w:val="24"/>
        </w:rPr>
      </w:pPr>
      <w:r w:rsidRPr="00E803C8">
        <w:rPr>
          <w:b/>
          <w:sz w:val="24"/>
          <w:szCs w:val="24"/>
        </w:rPr>
        <w:t>VII. A TÁRSULÁS TAGJÁNAK JOGAI ÉS KÖTELESSÉGEI</w:t>
      </w:r>
    </w:p>
    <w:p w:rsidR="00C5232E" w:rsidRPr="003E2E38" w:rsidRDefault="00C5232E" w:rsidP="00520728">
      <w:pPr>
        <w:spacing w:before="120" w:after="120"/>
        <w:jc w:val="center"/>
        <w:rPr>
          <w:b/>
          <w:sz w:val="24"/>
        </w:rPr>
      </w:pPr>
      <w:r w:rsidRPr="003E2E38">
        <w:rPr>
          <w:b/>
          <w:sz w:val="24"/>
        </w:rPr>
        <w:t>1. A</w:t>
      </w:r>
      <w:r>
        <w:rPr>
          <w:b/>
          <w:sz w:val="24"/>
        </w:rPr>
        <w:t xml:space="preserve"> T</w:t>
      </w:r>
      <w:r w:rsidRPr="003E2E38">
        <w:rPr>
          <w:b/>
          <w:sz w:val="24"/>
        </w:rPr>
        <w:t>ársulás tagjának jogai</w:t>
      </w:r>
    </w:p>
    <w:p w:rsidR="00C5232E" w:rsidRPr="00E803C8" w:rsidRDefault="00C5232E" w:rsidP="00A847A7">
      <w:pPr>
        <w:numPr>
          <w:ilvl w:val="0"/>
          <w:numId w:val="12"/>
        </w:numPr>
        <w:tabs>
          <w:tab w:val="clear" w:pos="360"/>
          <w:tab w:val="num" w:pos="180"/>
        </w:tabs>
        <w:spacing w:before="120" w:after="120"/>
        <w:jc w:val="both"/>
        <w:rPr>
          <w:sz w:val="24"/>
        </w:rPr>
      </w:pPr>
      <w:r>
        <w:rPr>
          <w:sz w:val="24"/>
        </w:rPr>
        <w:t xml:space="preserve">1.1. </w:t>
      </w:r>
      <w:r w:rsidRPr="00E803C8">
        <w:rPr>
          <w:sz w:val="24"/>
        </w:rPr>
        <w:t xml:space="preserve">A </w:t>
      </w:r>
      <w:r>
        <w:rPr>
          <w:sz w:val="24"/>
        </w:rPr>
        <w:t>T</w:t>
      </w:r>
      <w:r w:rsidRPr="00E803C8">
        <w:rPr>
          <w:sz w:val="24"/>
        </w:rPr>
        <w:t xml:space="preserve">ársulás tagja részt vehet a </w:t>
      </w:r>
      <w:r>
        <w:rPr>
          <w:sz w:val="24"/>
        </w:rPr>
        <w:t>T</w:t>
      </w:r>
      <w:r w:rsidRPr="00E803C8">
        <w:rPr>
          <w:sz w:val="24"/>
        </w:rPr>
        <w:t xml:space="preserve">ársulás tevékenységében, céljainak, feladatainak meghatározásában, a szervezeti és működési szabályzat megalkotásában, a </w:t>
      </w:r>
      <w:r>
        <w:rPr>
          <w:sz w:val="24"/>
        </w:rPr>
        <w:t>T</w:t>
      </w:r>
      <w:r w:rsidRPr="00E803C8">
        <w:rPr>
          <w:sz w:val="24"/>
        </w:rPr>
        <w:t>ársulás szervezetének kialakításában.</w:t>
      </w:r>
    </w:p>
    <w:p w:rsidR="00C5232E" w:rsidRPr="00E803C8" w:rsidRDefault="00C5232E" w:rsidP="00A847A7">
      <w:pPr>
        <w:numPr>
          <w:ilvl w:val="0"/>
          <w:numId w:val="12"/>
        </w:numPr>
        <w:tabs>
          <w:tab w:val="num" w:pos="180"/>
        </w:tabs>
        <w:spacing w:before="120" w:after="120"/>
        <w:jc w:val="both"/>
        <w:rPr>
          <w:sz w:val="24"/>
        </w:rPr>
      </w:pPr>
      <w:r>
        <w:rPr>
          <w:sz w:val="24"/>
        </w:rPr>
        <w:t xml:space="preserve">1.2. </w:t>
      </w:r>
      <w:r w:rsidRPr="00E803C8">
        <w:rPr>
          <w:sz w:val="24"/>
        </w:rPr>
        <w:t xml:space="preserve">A </w:t>
      </w:r>
      <w:r>
        <w:rPr>
          <w:sz w:val="24"/>
        </w:rPr>
        <w:t>T</w:t>
      </w:r>
      <w:r w:rsidRPr="00E803C8">
        <w:rPr>
          <w:sz w:val="24"/>
        </w:rPr>
        <w:t>ársulás tagja választhat és választható a társulás egyes szerveibe, tisztségeire.</w:t>
      </w:r>
    </w:p>
    <w:p w:rsidR="00C5232E" w:rsidRPr="00E803C8" w:rsidRDefault="00C5232E" w:rsidP="00A847A7">
      <w:pPr>
        <w:numPr>
          <w:ilvl w:val="0"/>
          <w:numId w:val="12"/>
        </w:numPr>
        <w:tabs>
          <w:tab w:val="num" w:pos="180"/>
        </w:tabs>
        <w:spacing w:before="120" w:after="120"/>
        <w:jc w:val="both"/>
        <w:rPr>
          <w:sz w:val="24"/>
        </w:rPr>
      </w:pPr>
      <w:r>
        <w:rPr>
          <w:sz w:val="24"/>
        </w:rPr>
        <w:t xml:space="preserve">1.3. </w:t>
      </w:r>
      <w:r w:rsidRPr="00E803C8">
        <w:rPr>
          <w:sz w:val="24"/>
        </w:rPr>
        <w:t>Teljes joggal képviseli a települési önkormányzat érdekeit.</w:t>
      </w:r>
    </w:p>
    <w:p w:rsidR="00C5232E" w:rsidRPr="00E803C8" w:rsidRDefault="00C5232E" w:rsidP="00A847A7">
      <w:pPr>
        <w:numPr>
          <w:ilvl w:val="0"/>
          <w:numId w:val="12"/>
        </w:numPr>
        <w:tabs>
          <w:tab w:val="num" w:pos="180"/>
        </w:tabs>
        <w:spacing w:before="120" w:after="120"/>
        <w:jc w:val="both"/>
        <w:rPr>
          <w:sz w:val="24"/>
        </w:rPr>
      </w:pPr>
      <w:r>
        <w:rPr>
          <w:sz w:val="24"/>
        </w:rPr>
        <w:t xml:space="preserve">1.4. </w:t>
      </w:r>
      <w:r w:rsidRPr="00E803C8">
        <w:rPr>
          <w:sz w:val="24"/>
        </w:rPr>
        <w:t xml:space="preserve">Igényelheti a </w:t>
      </w:r>
      <w:r>
        <w:rPr>
          <w:sz w:val="24"/>
        </w:rPr>
        <w:t>T</w:t>
      </w:r>
      <w:r w:rsidRPr="00E803C8">
        <w:rPr>
          <w:sz w:val="24"/>
        </w:rPr>
        <w:t>ársulás szolgáltatásait, amely szolgáltatásokra megállapodást kötött.</w:t>
      </w:r>
    </w:p>
    <w:p w:rsidR="00C5232E" w:rsidRPr="00E803C8" w:rsidRDefault="00C5232E" w:rsidP="00A847A7">
      <w:pPr>
        <w:numPr>
          <w:ilvl w:val="0"/>
          <w:numId w:val="12"/>
        </w:numPr>
        <w:tabs>
          <w:tab w:val="num" w:pos="180"/>
        </w:tabs>
        <w:spacing w:before="120" w:after="120"/>
        <w:jc w:val="both"/>
        <w:rPr>
          <w:sz w:val="24"/>
        </w:rPr>
      </w:pPr>
      <w:r>
        <w:rPr>
          <w:sz w:val="24"/>
        </w:rPr>
        <w:t xml:space="preserve">1.5. </w:t>
      </w:r>
      <w:r w:rsidRPr="00E803C8">
        <w:rPr>
          <w:sz w:val="24"/>
        </w:rPr>
        <w:t xml:space="preserve">Javaslatot tehet a </w:t>
      </w:r>
      <w:r>
        <w:rPr>
          <w:sz w:val="24"/>
        </w:rPr>
        <w:t>T</w:t>
      </w:r>
      <w:r w:rsidRPr="00E803C8">
        <w:rPr>
          <w:sz w:val="24"/>
        </w:rPr>
        <w:t xml:space="preserve">ársulást érintő bármely – tagsági jogosultságának megfelelően – kérdésben. </w:t>
      </w:r>
    </w:p>
    <w:p w:rsidR="00C5232E" w:rsidRPr="00E803C8" w:rsidRDefault="00C5232E" w:rsidP="00A847A7">
      <w:pPr>
        <w:numPr>
          <w:ilvl w:val="0"/>
          <w:numId w:val="12"/>
        </w:numPr>
        <w:tabs>
          <w:tab w:val="num" w:pos="180"/>
        </w:tabs>
        <w:spacing w:before="120" w:after="120"/>
        <w:jc w:val="both"/>
        <w:rPr>
          <w:sz w:val="24"/>
        </w:rPr>
      </w:pPr>
      <w:r>
        <w:rPr>
          <w:sz w:val="24"/>
        </w:rPr>
        <w:t xml:space="preserve">1.6. </w:t>
      </w:r>
      <w:r w:rsidRPr="00E803C8">
        <w:rPr>
          <w:sz w:val="24"/>
        </w:rPr>
        <w:t xml:space="preserve">Kérdéseket, javaslatokat, indítványokat intézhet, indítványozhat a társulás tisztségviselőihez, szerveihez, felvilágosítást kérhet tőlük a </w:t>
      </w:r>
      <w:r>
        <w:rPr>
          <w:sz w:val="24"/>
        </w:rPr>
        <w:t>T</w:t>
      </w:r>
      <w:r w:rsidRPr="00E803C8">
        <w:rPr>
          <w:sz w:val="24"/>
        </w:rPr>
        <w:t xml:space="preserve">ársulás tevékenységéről, amelyre a címzettek 30 napon belül írásban kötelesek választ adni. Betekinthet a </w:t>
      </w:r>
      <w:r>
        <w:rPr>
          <w:sz w:val="24"/>
        </w:rPr>
        <w:t>T</w:t>
      </w:r>
      <w:r w:rsidRPr="00E803C8">
        <w:rPr>
          <w:sz w:val="24"/>
        </w:rPr>
        <w:t>ársulás dokumentumaiba, irataiba.</w:t>
      </w:r>
    </w:p>
    <w:p w:rsidR="00C5232E" w:rsidRPr="00E803C8" w:rsidRDefault="00C5232E" w:rsidP="00A847A7">
      <w:pPr>
        <w:numPr>
          <w:ilvl w:val="0"/>
          <w:numId w:val="12"/>
        </w:numPr>
        <w:tabs>
          <w:tab w:val="num" w:pos="180"/>
        </w:tabs>
        <w:spacing w:before="120" w:after="120"/>
        <w:jc w:val="both"/>
        <w:rPr>
          <w:sz w:val="24"/>
        </w:rPr>
      </w:pPr>
      <w:r>
        <w:rPr>
          <w:sz w:val="24"/>
        </w:rPr>
        <w:t xml:space="preserve">1.7. </w:t>
      </w:r>
      <w:r w:rsidRPr="00E803C8">
        <w:rPr>
          <w:sz w:val="24"/>
        </w:rPr>
        <w:t xml:space="preserve">Joga van a kisebbségi véleményének fenntartására, kérésére a véleményt jegyzőkönyvben rögzíteni kell. </w:t>
      </w:r>
    </w:p>
    <w:p w:rsidR="00C5232E" w:rsidRPr="00E803C8" w:rsidRDefault="00C5232E" w:rsidP="00A847A7">
      <w:pPr>
        <w:numPr>
          <w:ilvl w:val="0"/>
          <w:numId w:val="12"/>
        </w:numPr>
        <w:tabs>
          <w:tab w:val="num" w:pos="180"/>
        </w:tabs>
        <w:spacing w:before="120" w:after="120"/>
        <w:jc w:val="both"/>
        <w:rPr>
          <w:sz w:val="24"/>
        </w:rPr>
      </w:pPr>
      <w:r>
        <w:rPr>
          <w:sz w:val="24"/>
        </w:rPr>
        <w:t xml:space="preserve">1.8. </w:t>
      </w:r>
      <w:r w:rsidRPr="00E803C8">
        <w:rPr>
          <w:sz w:val="24"/>
        </w:rPr>
        <w:t>Részesülhet a hazai és nemzetközi kapcsolatokból származó előnyökből.</w:t>
      </w:r>
    </w:p>
    <w:p w:rsidR="00C5232E" w:rsidRPr="00B5615F" w:rsidRDefault="00C5232E" w:rsidP="00A847A7">
      <w:pPr>
        <w:pStyle w:val="Heading1"/>
        <w:tabs>
          <w:tab w:val="num" w:pos="180"/>
        </w:tabs>
        <w:spacing w:before="120" w:after="120"/>
      </w:pPr>
      <w:r w:rsidRPr="00B5615F">
        <w:t>2. A</w:t>
      </w:r>
      <w:r>
        <w:t xml:space="preserve"> T</w:t>
      </w:r>
      <w:r w:rsidRPr="00B5615F">
        <w:t>ársulás tagjának kötelessége</w:t>
      </w:r>
    </w:p>
    <w:p w:rsidR="00C5232E" w:rsidRPr="00E803C8" w:rsidRDefault="00C5232E" w:rsidP="00A847A7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2.1. </w:t>
      </w:r>
      <w:r w:rsidRPr="00E803C8">
        <w:rPr>
          <w:sz w:val="24"/>
        </w:rPr>
        <w:t>A</w:t>
      </w:r>
      <w:r>
        <w:rPr>
          <w:sz w:val="24"/>
        </w:rPr>
        <w:t xml:space="preserve"> társulási megállapodásban és az </w:t>
      </w:r>
      <w:r w:rsidRPr="00E803C8">
        <w:rPr>
          <w:sz w:val="24"/>
        </w:rPr>
        <w:t>SzMSz</w:t>
      </w:r>
      <w:r>
        <w:rPr>
          <w:sz w:val="24"/>
        </w:rPr>
        <w:t>-ben</w:t>
      </w:r>
      <w:r w:rsidRPr="00E803C8">
        <w:rPr>
          <w:sz w:val="24"/>
        </w:rPr>
        <w:t xml:space="preserve"> foglaltak betartása.</w:t>
      </w:r>
    </w:p>
    <w:p w:rsidR="00C5232E" w:rsidRPr="00E803C8" w:rsidRDefault="00C5232E" w:rsidP="00A847A7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2.2. </w:t>
      </w:r>
      <w:r w:rsidRPr="00E803C8">
        <w:rPr>
          <w:sz w:val="24"/>
        </w:rPr>
        <w:t xml:space="preserve">Részt venni a </w:t>
      </w:r>
      <w:r>
        <w:rPr>
          <w:sz w:val="24"/>
        </w:rPr>
        <w:t>T</w:t>
      </w:r>
      <w:r w:rsidRPr="00E803C8">
        <w:rPr>
          <w:sz w:val="24"/>
        </w:rPr>
        <w:t>ársulás szerveinek ülésén, azok munkájában, a társulási célok és feladatok közös megvalósításában.</w:t>
      </w:r>
    </w:p>
    <w:p w:rsidR="00C5232E" w:rsidRPr="00E803C8" w:rsidRDefault="00C5232E" w:rsidP="00A847A7">
      <w:pPr>
        <w:spacing w:before="120" w:after="120"/>
        <w:rPr>
          <w:sz w:val="24"/>
        </w:rPr>
      </w:pPr>
      <w:r>
        <w:rPr>
          <w:sz w:val="24"/>
        </w:rPr>
        <w:t xml:space="preserve">2.3. </w:t>
      </w:r>
      <w:r w:rsidRPr="00E803C8">
        <w:rPr>
          <w:sz w:val="24"/>
        </w:rPr>
        <w:t xml:space="preserve">A </w:t>
      </w:r>
      <w:r>
        <w:rPr>
          <w:sz w:val="24"/>
        </w:rPr>
        <w:t>Tá</w:t>
      </w:r>
      <w:r w:rsidRPr="00E803C8">
        <w:rPr>
          <w:sz w:val="24"/>
        </w:rPr>
        <w:t>rsulás határozatainak végrehajtása.</w:t>
      </w:r>
    </w:p>
    <w:p w:rsidR="00C5232E" w:rsidRPr="00E803C8" w:rsidRDefault="00C5232E" w:rsidP="00A847A7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2.4. </w:t>
      </w:r>
      <w:r w:rsidRPr="00E803C8">
        <w:rPr>
          <w:sz w:val="24"/>
        </w:rPr>
        <w:t xml:space="preserve">A </w:t>
      </w:r>
      <w:r>
        <w:rPr>
          <w:sz w:val="24"/>
        </w:rPr>
        <w:t>T</w:t>
      </w:r>
      <w:r w:rsidRPr="00E803C8">
        <w:rPr>
          <w:sz w:val="24"/>
        </w:rPr>
        <w:t>ársulás működéséhez, feladatellátáshoz szükséges adat- és információszolgáltatás.</w:t>
      </w:r>
    </w:p>
    <w:p w:rsidR="00C5232E" w:rsidRPr="00E803C8" w:rsidRDefault="00C5232E" w:rsidP="00A847A7">
      <w:pPr>
        <w:spacing w:before="120" w:after="120"/>
        <w:rPr>
          <w:sz w:val="24"/>
        </w:rPr>
      </w:pPr>
      <w:r>
        <w:rPr>
          <w:sz w:val="24"/>
        </w:rPr>
        <w:t xml:space="preserve">2.5. </w:t>
      </w:r>
      <w:r w:rsidRPr="00E803C8">
        <w:rPr>
          <w:sz w:val="24"/>
        </w:rPr>
        <w:t>Befizetési kötelezettségek teljesítése.</w:t>
      </w:r>
    </w:p>
    <w:p w:rsidR="00C5232E" w:rsidRPr="00E803C8" w:rsidRDefault="00C5232E" w:rsidP="00520728">
      <w:pPr>
        <w:spacing w:before="120" w:after="120"/>
        <w:jc w:val="center"/>
        <w:rPr>
          <w:b/>
          <w:sz w:val="24"/>
        </w:rPr>
      </w:pPr>
    </w:p>
    <w:p w:rsidR="00C5232E" w:rsidRPr="00E803C8" w:rsidRDefault="00C5232E" w:rsidP="00520728">
      <w:pPr>
        <w:spacing w:before="120" w:after="120"/>
        <w:jc w:val="center"/>
        <w:rPr>
          <w:b/>
          <w:sz w:val="24"/>
        </w:rPr>
      </w:pPr>
      <w:r w:rsidRPr="00E803C8">
        <w:rPr>
          <w:b/>
          <w:sz w:val="24"/>
        </w:rPr>
        <w:t xml:space="preserve">VIII. A TÁRSULÁS GAZDÁLKODÁSA </w:t>
      </w:r>
    </w:p>
    <w:p w:rsidR="00C5232E" w:rsidRPr="00E803C8" w:rsidRDefault="00C5232E" w:rsidP="00520728">
      <w:pPr>
        <w:spacing w:before="120" w:after="120"/>
        <w:rPr>
          <w:strike/>
          <w:sz w:val="24"/>
        </w:rPr>
      </w:pPr>
      <w:r>
        <w:rPr>
          <w:sz w:val="24"/>
        </w:rPr>
        <w:t xml:space="preserve">1. </w:t>
      </w:r>
      <w:r w:rsidRPr="00E803C8">
        <w:rPr>
          <w:sz w:val="24"/>
        </w:rPr>
        <w:t>A Társulás működésének és feladatai ellátásának fedezetét</w:t>
      </w:r>
    </w:p>
    <w:p w:rsidR="00C5232E" w:rsidRPr="00E803C8" w:rsidRDefault="00C5232E" w:rsidP="00B5615F">
      <w:pPr>
        <w:spacing w:before="120" w:after="120"/>
        <w:ind w:left="705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</w:r>
      <w:r w:rsidRPr="00E803C8">
        <w:rPr>
          <w:sz w:val="24"/>
        </w:rPr>
        <w:t>települési önkormányzatok által a társulásnak átadott normatív állami hozzájárulások és egyéb támogatások,</w:t>
      </w:r>
    </w:p>
    <w:p w:rsidR="00C5232E" w:rsidRPr="00E803C8" w:rsidRDefault="00C5232E" w:rsidP="00B5615F">
      <w:pPr>
        <w:spacing w:before="120" w:after="120"/>
        <w:ind w:left="705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</w:r>
      <w:r w:rsidRPr="00E803C8">
        <w:rPr>
          <w:sz w:val="24"/>
        </w:rPr>
        <w:t>saját bevétel (települési önkormányzatok pénzügyi hozzájárulásai)</w:t>
      </w:r>
    </w:p>
    <w:p w:rsidR="00C5232E" w:rsidRPr="00E803C8" w:rsidRDefault="00C5232E" w:rsidP="00B5615F">
      <w:pPr>
        <w:spacing w:before="120" w:after="120"/>
        <w:ind w:left="705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</w:r>
      <w:r w:rsidRPr="00E803C8">
        <w:rPr>
          <w:sz w:val="24"/>
        </w:rPr>
        <w:t>központi költségvetési pénze</w:t>
      </w:r>
      <w:r>
        <w:rPr>
          <w:sz w:val="24"/>
        </w:rPr>
        <w:t xml:space="preserve">szköz: </w:t>
      </w:r>
      <w:r w:rsidRPr="00E803C8">
        <w:rPr>
          <w:sz w:val="24"/>
        </w:rPr>
        <w:t>állami támogatás</w:t>
      </w:r>
      <w:r>
        <w:rPr>
          <w:sz w:val="24"/>
        </w:rPr>
        <w:t>,</w:t>
      </w:r>
      <w:r w:rsidRPr="00E803C8">
        <w:rPr>
          <w:sz w:val="24"/>
        </w:rPr>
        <w:t xml:space="preserve"> állami költségvetési hozzájárulás</w:t>
      </w:r>
    </w:p>
    <w:p w:rsidR="00C5232E" w:rsidRPr="00E803C8" w:rsidRDefault="00C5232E" w:rsidP="00621332">
      <w:pPr>
        <w:spacing w:before="120" w:after="120"/>
        <w:ind w:left="705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</w:r>
      <w:r w:rsidRPr="00E803C8">
        <w:rPr>
          <w:sz w:val="24"/>
        </w:rPr>
        <w:t>egyéb bevételek biztosítják.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2. </w:t>
      </w:r>
      <w:r w:rsidRPr="00E803C8">
        <w:rPr>
          <w:sz w:val="24"/>
        </w:rPr>
        <w:t xml:space="preserve">A társult települési önkormányzatok képviselő-testületei a Társulás működési költségeihez </w:t>
      </w:r>
      <w:r w:rsidRPr="00CD76A1">
        <w:rPr>
          <w:sz w:val="24"/>
        </w:rPr>
        <w:t>lakosságszámuk arányában járulnak hozzá.</w:t>
      </w:r>
      <w:r w:rsidRPr="00E803C8">
        <w:rPr>
          <w:sz w:val="24"/>
        </w:rPr>
        <w:t xml:space="preserve"> </w:t>
      </w:r>
    </w:p>
    <w:p w:rsidR="00C5232E" w:rsidRPr="00E803C8" w:rsidRDefault="00C5232E" w:rsidP="0052072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3. A</w:t>
      </w:r>
      <w:r w:rsidRPr="00E803C8">
        <w:rPr>
          <w:sz w:val="24"/>
          <w:szCs w:val="24"/>
        </w:rPr>
        <w:t xml:space="preserve"> Társulás által fenntartott intézmény(ek) esetében az azok fenntartáshoz – az állami támogatásokon túlmenően- szükséges pénzügyi hozzájárulást a feladatellátásban érintett települések a feladatellátásból történő részesedés arányában biztosítják.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4. </w:t>
      </w:r>
      <w:r w:rsidRPr="00E803C8">
        <w:rPr>
          <w:sz w:val="24"/>
        </w:rPr>
        <w:t xml:space="preserve">A működés és a feladatellátás költségeit, a pénzügyi hozzájárulás összegét a Tanács költségvetési határozatában állapítja meg költségvetési évenként. 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5. </w:t>
      </w:r>
      <w:r w:rsidRPr="00E803C8">
        <w:rPr>
          <w:sz w:val="24"/>
        </w:rPr>
        <w:t>A pénzügyi hozzájárulás befizetésének teljesítése költségvetési évenként két részletben történik: - az első részlet március 15.,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 w:rsidRPr="00E803C8">
        <w:rPr>
          <w:sz w:val="24"/>
        </w:rPr>
        <w:tab/>
        <w:t>- a második részlet június 15. napjáig.</w:t>
      </w:r>
    </w:p>
    <w:p w:rsidR="00C5232E" w:rsidRPr="00E803C8" w:rsidRDefault="00C5232E" w:rsidP="00520728">
      <w:pPr>
        <w:spacing w:before="120" w:after="120"/>
        <w:rPr>
          <w:sz w:val="24"/>
        </w:rPr>
      </w:pPr>
      <w:r>
        <w:rPr>
          <w:sz w:val="24"/>
        </w:rPr>
        <w:t xml:space="preserve">6. </w:t>
      </w:r>
      <w:r w:rsidRPr="00E803C8">
        <w:rPr>
          <w:sz w:val="24"/>
        </w:rPr>
        <w:t>A befizetés átutalással történik a társulás számlájára</w:t>
      </w:r>
    </w:p>
    <w:p w:rsidR="00C5232E" w:rsidRPr="00E803C8" w:rsidRDefault="00C5232E" w:rsidP="0052072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E803C8">
        <w:rPr>
          <w:sz w:val="24"/>
          <w:szCs w:val="24"/>
        </w:rPr>
        <w:t>A pénzügyi hozzájárulás nem teljesítése esetén a Társulás felszólítja a nem teljesítő Önkormányzatot 15 napon belüli teljesítésre.</w:t>
      </w:r>
    </w:p>
    <w:p w:rsidR="00C5232E" w:rsidRPr="00E803C8" w:rsidRDefault="00C5232E" w:rsidP="00520728">
      <w:pPr>
        <w:pStyle w:val="BodyText"/>
        <w:spacing w:before="120" w:after="120"/>
        <w:rPr>
          <w:szCs w:val="24"/>
        </w:rPr>
      </w:pPr>
      <w:r>
        <w:rPr>
          <w:szCs w:val="24"/>
        </w:rPr>
        <w:t xml:space="preserve">8. </w:t>
      </w:r>
      <w:r w:rsidRPr="00E803C8">
        <w:rPr>
          <w:szCs w:val="24"/>
        </w:rPr>
        <w:t xml:space="preserve">A felszólítás sikertelensége esetén a </w:t>
      </w:r>
      <w:r>
        <w:rPr>
          <w:szCs w:val="24"/>
        </w:rPr>
        <w:t xml:space="preserve">Társulás </w:t>
      </w:r>
      <w:r w:rsidRPr="00E803C8">
        <w:rPr>
          <w:szCs w:val="24"/>
        </w:rPr>
        <w:t>a felszólításban szereplő és elmulasztott második fizetési határidőt követő 8. napon vagy azt követően jogosult inkasszó benyújtására a nem teljesítő Önkormányzattal szemben.</w:t>
      </w:r>
    </w:p>
    <w:p w:rsidR="00C5232E" w:rsidRPr="00E803C8" w:rsidRDefault="00C5232E" w:rsidP="00520728">
      <w:pPr>
        <w:spacing w:before="120" w:after="120"/>
        <w:rPr>
          <w:sz w:val="24"/>
        </w:rPr>
      </w:pPr>
      <w:r>
        <w:rPr>
          <w:sz w:val="24"/>
        </w:rPr>
        <w:t xml:space="preserve">9. </w:t>
      </w:r>
      <w:r w:rsidRPr="00E803C8">
        <w:rPr>
          <w:sz w:val="24"/>
        </w:rPr>
        <w:t>A Tanács pályázatot nyújthat be a kistérség működéséhez és fejlesztéséhez kapcsolódó források igényléséhez.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10. A </w:t>
      </w:r>
      <w:r w:rsidRPr="00E803C8">
        <w:rPr>
          <w:sz w:val="24"/>
        </w:rPr>
        <w:t>Társulás működéséhez és a kistérségi programok, tervek megvalósításához, a feladatellátásához költségvetési/ kormányzati hozzájárulást igényel.</w:t>
      </w:r>
    </w:p>
    <w:p w:rsidR="00C5232E" w:rsidRPr="00E803C8" w:rsidRDefault="00C5232E" w:rsidP="00520728">
      <w:pPr>
        <w:spacing w:before="120" w:after="120"/>
        <w:rPr>
          <w:sz w:val="24"/>
        </w:rPr>
      </w:pPr>
      <w:r>
        <w:rPr>
          <w:sz w:val="24"/>
        </w:rPr>
        <w:t xml:space="preserve">11. </w:t>
      </w:r>
      <w:r w:rsidRPr="00E803C8">
        <w:rPr>
          <w:sz w:val="24"/>
        </w:rPr>
        <w:t xml:space="preserve"> A</w:t>
      </w:r>
      <w:r>
        <w:rPr>
          <w:sz w:val="24"/>
        </w:rPr>
        <w:t xml:space="preserve"> T</w:t>
      </w:r>
      <w:r w:rsidRPr="00E803C8">
        <w:rPr>
          <w:sz w:val="24"/>
        </w:rPr>
        <w:t>ársulás keretében ellátandó egyes feladatok ellátásához költségvetési kiegészítő normatív támogatást igényel.</w:t>
      </w:r>
    </w:p>
    <w:p w:rsidR="00C5232E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</w:p>
    <w:p w:rsidR="00C5232E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</w:p>
    <w:p w:rsidR="00C5232E" w:rsidRPr="00E803C8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r>
        <w:rPr>
          <w:b w:val="0"/>
          <w:i w:val="0"/>
        </w:rPr>
        <w:t xml:space="preserve">12. </w:t>
      </w:r>
      <w:r w:rsidRPr="00E803C8">
        <w:rPr>
          <w:b w:val="0"/>
          <w:i w:val="0"/>
        </w:rPr>
        <w:t>A Tanács megállapítja éves költségvetését és gondoskodik annak végrehajtásáról, figyelemmel kíséri a források hatékony felhasználását, évente beszámol a költségvetés végrehajtásáról, gazdálkodásáról.</w:t>
      </w:r>
    </w:p>
    <w:p w:rsidR="00C5232E" w:rsidRPr="00E803C8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r>
        <w:rPr>
          <w:b w:val="0"/>
          <w:i w:val="0"/>
        </w:rPr>
        <w:t xml:space="preserve">13. </w:t>
      </w:r>
      <w:r w:rsidRPr="00E803C8">
        <w:rPr>
          <w:b w:val="0"/>
          <w:i w:val="0"/>
        </w:rPr>
        <w:t xml:space="preserve">A települési önkormányzat képviselő-testülete a Társulás költségvetésére vonatkozóan nem rendelkezik döntési jogosultsággal. </w:t>
      </w:r>
    </w:p>
    <w:p w:rsidR="00C5232E" w:rsidRPr="00E803C8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r>
        <w:rPr>
          <w:b w:val="0"/>
          <w:i w:val="0"/>
        </w:rPr>
        <w:t xml:space="preserve">14. </w:t>
      </w:r>
      <w:r w:rsidRPr="00E803C8">
        <w:rPr>
          <w:b w:val="0"/>
          <w:i w:val="0"/>
        </w:rPr>
        <w:t>A Társulás vagyonának köre:</w:t>
      </w:r>
      <w:r w:rsidRPr="00E803C8">
        <w:rPr>
          <w:b w:val="0"/>
          <w:i w:val="0"/>
        </w:rPr>
        <w:tab/>
      </w:r>
    </w:p>
    <w:p w:rsidR="00C5232E" w:rsidRDefault="00C5232E" w:rsidP="00520728">
      <w:pPr>
        <w:pStyle w:val="BodyTextIndent"/>
        <w:spacing w:before="120" w:after="120"/>
        <w:ind w:left="705"/>
        <w:rPr>
          <w:b w:val="0"/>
          <w:i w:val="0"/>
        </w:rPr>
      </w:pPr>
      <w:r w:rsidRPr="00E803C8">
        <w:rPr>
          <w:b w:val="0"/>
          <w:i w:val="0"/>
        </w:rPr>
        <w:t>- a feladatellátáshoz átadott vagyon,</w:t>
      </w:r>
      <w:r w:rsidRPr="00E803C8">
        <w:rPr>
          <w:b w:val="0"/>
          <w:i w:val="0"/>
        </w:rPr>
        <w:tab/>
      </w:r>
      <w:r w:rsidRPr="00E803C8">
        <w:rPr>
          <w:b w:val="0"/>
          <w:i w:val="0"/>
        </w:rPr>
        <w:tab/>
      </w:r>
      <w:r w:rsidRPr="00E803C8">
        <w:rPr>
          <w:b w:val="0"/>
          <w:i w:val="0"/>
        </w:rPr>
        <w:tab/>
      </w:r>
      <w:r w:rsidRPr="00E803C8">
        <w:rPr>
          <w:b w:val="0"/>
          <w:i w:val="0"/>
        </w:rPr>
        <w:tab/>
      </w:r>
      <w:r w:rsidRPr="00E803C8">
        <w:rPr>
          <w:b w:val="0"/>
          <w:i w:val="0"/>
        </w:rPr>
        <w:tab/>
      </w:r>
      <w:r w:rsidRPr="00E803C8">
        <w:rPr>
          <w:b w:val="0"/>
          <w:i w:val="0"/>
        </w:rPr>
        <w:tab/>
      </w:r>
      <w:r w:rsidRPr="00E803C8">
        <w:rPr>
          <w:b w:val="0"/>
          <w:i w:val="0"/>
        </w:rPr>
        <w:tab/>
      </w:r>
    </w:p>
    <w:p w:rsidR="00C5232E" w:rsidRPr="00E803C8" w:rsidRDefault="00C5232E" w:rsidP="00520728">
      <w:pPr>
        <w:pStyle w:val="BodyTextIndent"/>
        <w:spacing w:before="120" w:after="120"/>
        <w:ind w:left="705"/>
        <w:rPr>
          <w:b w:val="0"/>
          <w:i w:val="0"/>
        </w:rPr>
      </w:pPr>
      <w:r w:rsidRPr="00E803C8">
        <w:rPr>
          <w:b w:val="0"/>
          <w:i w:val="0"/>
        </w:rPr>
        <w:t>- a közös beruházások, fejlesztések révén létrejövő vagyon szaporulata, mely a társulás közös tulajdonát képezi,</w:t>
      </w:r>
    </w:p>
    <w:p w:rsidR="00C5232E" w:rsidRPr="00E803C8" w:rsidRDefault="00C5232E" w:rsidP="00520728">
      <w:pPr>
        <w:pStyle w:val="BodyTextIndent"/>
        <w:spacing w:before="120" w:after="120"/>
        <w:ind w:left="708"/>
        <w:rPr>
          <w:b w:val="0"/>
          <w:i w:val="0"/>
        </w:rPr>
      </w:pPr>
      <w:r w:rsidRPr="00E803C8">
        <w:rPr>
          <w:b w:val="0"/>
          <w:i w:val="0"/>
        </w:rPr>
        <w:t>- pályázati úton megszervezett vagyon,</w:t>
      </w:r>
    </w:p>
    <w:p w:rsidR="00C5232E" w:rsidRPr="00E803C8" w:rsidRDefault="00C5232E" w:rsidP="00520728">
      <w:pPr>
        <w:pStyle w:val="BodyTextIndent"/>
        <w:spacing w:before="120" w:after="120"/>
        <w:ind w:firstLine="333"/>
        <w:rPr>
          <w:b w:val="0"/>
          <w:i w:val="0"/>
        </w:rPr>
      </w:pPr>
      <w:r w:rsidRPr="00E803C8">
        <w:rPr>
          <w:b w:val="0"/>
          <w:i w:val="0"/>
        </w:rPr>
        <w:t>- egyéb.</w:t>
      </w:r>
    </w:p>
    <w:p w:rsidR="00C5232E" w:rsidRPr="00E803C8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r>
        <w:rPr>
          <w:b w:val="0"/>
          <w:i w:val="0"/>
        </w:rPr>
        <w:t>15. A T</w:t>
      </w:r>
      <w:r w:rsidRPr="00E803C8">
        <w:rPr>
          <w:b w:val="0"/>
          <w:i w:val="0"/>
        </w:rPr>
        <w:t>ársu</w:t>
      </w:r>
      <w:r>
        <w:rPr>
          <w:b w:val="0"/>
          <w:i w:val="0"/>
        </w:rPr>
        <w:t>lás vagyonának részét képezi a T</w:t>
      </w:r>
      <w:r w:rsidRPr="00E803C8">
        <w:rPr>
          <w:b w:val="0"/>
          <w:i w:val="0"/>
        </w:rPr>
        <w:t>ársulás d</w:t>
      </w:r>
      <w:r>
        <w:rPr>
          <w:b w:val="0"/>
          <w:i w:val="0"/>
        </w:rPr>
        <w:t>öntésével szerzett, valamint a T</w:t>
      </w:r>
      <w:r w:rsidRPr="00E803C8">
        <w:rPr>
          <w:b w:val="0"/>
          <w:i w:val="0"/>
        </w:rPr>
        <w:t xml:space="preserve">ársulás tevékenysége révén keletkezett vagyon. </w:t>
      </w:r>
    </w:p>
    <w:p w:rsidR="00C5232E" w:rsidRPr="00E803C8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r>
        <w:rPr>
          <w:b w:val="0"/>
          <w:i w:val="0"/>
        </w:rPr>
        <w:t xml:space="preserve">16. </w:t>
      </w:r>
      <w:r w:rsidRPr="00E803C8">
        <w:rPr>
          <w:b w:val="0"/>
          <w:i w:val="0"/>
        </w:rPr>
        <w:t>A tulajdonnal való rendelkezési jogot a Tanács gyakorolja.</w:t>
      </w:r>
    </w:p>
    <w:p w:rsidR="00C5232E" w:rsidRPr="00E803C8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r>
        <w:rPr>
          <w:b w:val="0"/>
          <w:i w:val="0"/>
        </w:rPr>
        <w:t xml:space="preserve">17. </w:t>
      </w:r>
      <w:r w:rsidRPr="00E803C8">
        <w:rPr>
          <w:b w:val="0"/>
          <w:i w:val="0"/>
        </w:rPr>
        <w:t xml:space="preserve">A gazdálkodás biztonságáért, szabályszerűségéért a Tanács a felelős. </w:t>
      </w:r>
    </w:p>
    <w:p w:rsidR="00C5232E" w:rsidRPr="00E803C8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  <w:r>
        <w:rPr>
          <w:b w:val="0"/>
          <w:i w:val="0"/>
        </w:rPr>
        <w:t xml:space="preserve">18. </w:t>
      </w:r>
      <w:r w:rsidRPr="00E803C8">
        <w:rPr>
          <w:b w:val="0"/>
          <w:i w:val="0"/>
        </w:rPr>
        <w:t xml:space="preserve">A </w:t>
      </w:r>
      <w:r>
        <w:rPr>
          <w:b w:val="0"/>
          <w:i w:val="0"/>
        </w:rPr>
        <w:t>T</w:t>
      </w:r>
      <w:r w:rsidRPr="00E803C8">
        <w:rPr>
          <w:b w:val="0"/>
          <w:i w:val="0"/>
        </w:rPr>
        <w:t xml:space="preserve">ársulás pénzügyi - gazdálkodási tevékenységének ellenőrzését a Pénzügyi Bizottság végzi. </w:t>
      </w:r>
    </w:p>
    <w:p w:rsidR="00C5232E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</w:p>
    <w:p w:rsidR="00C5232E" w:rsidRPr="00E803C8" w:rsidRDefault="00C5232E" w:rsidP="00520728">
      <w:pPr>
        <w:pStyle w:val="BodyTextIndent"/>
        <w:spacing w:before="120" w:after="120"/>
        <w:ind w:left="0"/>
        <w:rPr>
          <w:b w:val="0"/>
          <w:i w:val="0"/>
        </w:rPr>
      </w:pPr>
    </w:p>
    <w:p w:rsidR="00C5232E" w:rsidRDefault="00C5232E" w:rsidP="00520728">
      <w:pPr>
        <w:pStyle w:val="Heading2"/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IX. </w:t>
      </w:r>
      <w:r w:rsidRPr="00E803C8">
        <w:rPr>
          <w:rFonts w:ascii="Times New Roman" w:hAnsi="Times New Roman" w:cs="Times New Roman"/>
          <w:i w:val="0"/>
          <w:sz w:val="24"/>
          <w:szCs w:val="24"/>
        </w:rPr>
        <w:t>ZÁRÓ RENDELKEZÉSEK</w:t>
      </w:r>
    </w:p>
    <w:p w:rsidR="00C5232E" w:rsidRPr="005E65FE" w:rsidRDefault="00C5232E" w:rsidP="005E65FE"/>
    <w:p w:rsidR="00C5232E" w:rsidRPr="00E803C8" w:rsidRDefault="00C5232E" w:rsidP="005E65FE">
      <w:pPr>
        <w:pStyle w:val="BodyText2"/>
        <w:spacing w:before="120" w:line="360" w:lineRule="auto"/>
        <w:jc w:val="both"/>
        <w:rPr>
          <w:sz w:val="24"/>
        </w:rPr>
      </w:pPr>
      <w:r w:rsidRPr="00E803C8">
        <w:rPr>
          <w:sz w:val="24"/>
        </w:rPr>
        <w:t>Jelen Társulási Megállapodás a</w:t>
      </w:r>
      <w:r>
        <w:rPr>
          <w:sz w:val="24"/>
        </w:rPr>
        <w:t xml:space="preserve">z Esély Szociális Társulást </w:t>
      </w:r>
      <w:r w:rsidRPr="00E803C8">
        <w:rPr>
          <w:sz w:val="24"/>
        </w:rPr>
        <w:t>alkotó valamennyi települési önkormányzat képviselő-testületének jóváhagyó határozatával, annak időpontjával válik hatályossá.</w:t>
      </w:r>
    </w:p>
    <w:p w:rsidR="00C5232E" w:rsidRPr="00E803C8" w:rsidRDefault="00C5232E" w:rsidP="005E65FE">
      <w:pPr>
        <w:pStyle w:val="BodyText2"/>
        <w:spacing w:before="240" w:after="240" w:line="240" w:lineRule="auto"/>
        <w:jc w:val="both"/>
        <w:rPr>
          <w:sz w:val="24"/>
        </w:rPr>
      </w:pPr>
      <w:r w:rsidRPr="00E803C8">
        <w:rPr>
          <w:sz w:val="24"/>
        </w:rPr>
        <w:t>A Társulási Megállapodás melléklet</w:t>
      </w:r>
      <w:r>
        <w:rPr>
          <w:sz w:val="24"/>
        </w:rPr>
        <w:t>é</w:t>
      </w:r>
      <w:r w:rsidRPr="00E803C8">
        <w:rPr>
          <w:sz w:val="24"/>
        </w:rPr>
        <w:t>t képezi:</w:t>
      </w:r>
    </w:p>
    <w:p w:rsidR="00C5232E" w:rsidRPr="00EE5E2C" w:rsidRDefault="00C5232E" w:rsidP="005E65FE">
      <w:pPr>
        <w:pStyle w:val="BodyText2"/>
        <w:spacing w:before="240" w:after="240" w:line="240" w:lineRule="auto"/>
        <w:ind w:firstLine="708"/>
        <w:rPr>
          <w:strike/>
          <w:sz w:val="24"/>
        </w:rPr>
      </w:pPr>
      <w:r>
        <w:rPr>
          <w:sz w:val="24"/>
        </w:rPr>
        <w:t xml:space="preserve">- a </w:t>
      </w:r>
      <w:r w:rsidRPr="00E803C8">
        <w:rPr>
          <w:sz w:val="24"/>
        </w:rPr>
        <w:t xml:space="preserve">Társulás Szervezeti és Működési Szabályzata </w:t>
      </w:r>
    </w:p>
    <w:p w:rsidR="00C5232E" w:rsidRPr="00E803C8" w:rsidRDefault="00C5232E" w:rsidP="005E65FE">
      <w:pPr>
        <w:pStyle w:val="BodyText2"/>
        <w:spacing w:before="120" w:line="360" w:lineRule="auto"/>
        <w:jc w:val="both"/>
      </w:pPr>
      <w:r w:rsidRPr="00E803C8">
        <w:rPr>
          <w:sz w:val="24"/>
        </w:rPr>
        <w:t xml:space="preserve">A Tanács elnöke a Társulási Megállapodás mellékletét és függelékét képező dokumentumokat megküldi a </w:t>
      </w:r>
      <w:r>
        <w:rPr>
          <w:sz w:val="24"/>
        </w:rPr>
        <w:t>T</w:t>
      </w:r>
      <w:r w:rsidRPr="00E803C8">
        <w:rPr>
          <w:sz w:val="24"/>
        </w:rPr>
        <w:t xml:space="preserve">ársulás tagjainak. </w:t>
      </w:r>
      <w:r w:rsidRPr="00E803C8">
        <w:t xml:space="preserve"> </w:t>
      </w:r>
    </w:p>
    <w:p w:rsidR="00C5232E" w:rsidRPr="00E803C8" w:rsidRDefault="00C5232E" w:rsidP="005E65FE">
      <w:pPr>
        <w:spacing w:before="120" w:after="120" w:line="360" w:lineRule="auto"/>
        <w:jc w:val="both"/>
        <w:rPr>
          <w:sz w:val="24"/>
        </w:rPr>
      </w:pPr>
      <w:r w:rsidRPr="00E803C8">
        <w:rPr>
          <w:sz w:val="24"/>
        </w:rPr>
        <w:t>Jelen társulási megállapodás alkalmazása során a költségvetési törvényben meghatározott normatív támogatásoknál figyelembe vett lakosságszám az irányadó.</w:t>
      </w:r>
    </w:p>
    <w:p w:rsidR="00C5232E" w:rsidRDefault="00C5232E" w:rsidP="00520728">
      <w:pPr>
        <w:spacing w:before="120" w:after="120"/>
        <w:jc w:val="both"/>
        <w:rPr>
          <w:sz w:val="24"/>
        </w:rPr>
      </w:pPr>
    </w:p>
    <w:p w:rsidR="00C5232E" w:rsidRDefault="00C5232E" w:rsidP="00520728">
      <w:pPr>
        <w:spacing w:before="120" w:after="120"/>
        <w:jc w:val="both"/>
        <w:rPr>
          <w:sz w:val="24"/>
        </w:rPr>
      </w:pPr>
    </w:p>
    <w:p w:rsidR="00C5232E" w:rsidRDefault="00C5232E" w:rsidP="00520728">
      <w:pPr>
        <w:spacing w:before="120" w:after="120"/>
        <w:jc w:val="both"/>
        <w:rPr>
          <w:sz w:val="24"/>
        </w:rPr>
      </w:pPr>
    </w:p>
    <w:p w:rsidR="00C5232E" w:rsidRDefault="00C5232E" w:rsidP="00520728">
      <w:pPr>
        <w:spacing w:before="120" w:after="120"/>
        <w:jc w:val="both"/>
        <w:rPr>
          <w:sz w:val="24"/>
        </w:rPr>
      </w:pP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A </w:t>
      </w:r>
      <w:r w:rsidRPr="00E803C8">
        <w:rPr>
          <w:sz w:val="24"/>
        </w:rPr>
        <w:t xml:space="preserve">Társulás tagjai egybehangzóan kijelentik, hogy a megállapodásból eredő, a </w:t>
      </w:r>
      <w:r>
        <w:rPr>
          <w:sz w:val="24"/>
        </w:rPr>
        <w:t>T</w:t>
      </w:r>
      <w:r w:rsidRPr="00E803C8">
        <w:rPr>
          <w:sz w:val="24"/>
        </w:rPr>
        <w:t>ársulás működése során esetlegesen felmerülő vitás kérdéseket elsődlegesen egymás között, tárgyalásos úton, konszenzusos módon kívánják rendezni. A bírói út igénybevételével kizárólag akkor élnek, ha az előzetes egye</w:t>
      </w:r>
      <w:r>
        <w:rPr>
          <w:sz w:val="24"/>
        </w:rPr>
        <w:t>ztetés nem vezetett eredményre</w:t>
      </w:r>
      <w:r w:rsidRPr="00E803C8">
        <w:rPr>
          <w:sz w:val="24"/>
        </w:rPr>
        <w:t xml:space="preserve">. </w:t>
      </w:r>
    </w:p>
    <w:p w:rsidR="00C5232E" w:rsidRPr="00E803C8" w:rsidRDefault="00C5232E" w:rsidP="00520728">
      <w:pPr>
        <w:spacing w:before="120" w:after="120"/>
        <w:jc w:val="both"/>
        <w:rPr>
          <w:sz w:val="24"/>
        </w:rPr>
      </w:pPr>
    </w:p>
    <w:p w:rsidR="00C5232E" w:rsidRPr="00E803C8" w:rsidRDefault="00C5232E" w:rsidP="00520728">
      <w:pPr>
        <w:spacing w:before="120" w:after="120"/>
        <w:jc w:val="both"/>
        <w:rPr>
          <w:b/>
          <w:sz w:val="24"/>
        </w:rPr>
      </w:pPr>
      <w:r w:rsidRPr="00E803C8">
        <w:rPr>
          <w:b/>
          <w:sz w:val="24"/>
        </w:rPr>
        <w:t>Kelt: Budaörs, 2013.</w:t>
      </w:r>
      <w:r>
        <w:rPr>
          <w:b/>
          <w:sz w:val="24"/>
        </w:rPr>
        <w:t xml:space="preserve"> </w:t>
      </w:r>
    </w:p>
    <w:p w:rsidR="00C5232E" w:rsidRDefault="00C5232E" w:rsidP="00520728">
      <w:pPr>
        <w:pStyle w:val="Title"/>
        <w:spacing w:before="120" w:after="120"/>
        <w:jc w:val="both"/>
      </w:pPr>
    </w:p>
    <w:p w:rsidR="00C5232E" w:rsidRDefault="00C5232E" w:rsidP="00520728">
      <w:pPr>
        <w:pStyle w:val="Title"/>
        <w:spacing w:before="120" w:after="120"/>
        <w:jc w:val="both"/>
      </w:pPr>
      <w:r w:rsidRPr="00E803C8">
        <w:t>Z á r a d é k:</w:t>
      </w:r>
    </w:p>
    <w:p w:rsidR="00C5232E" w:rsidRPr="00E803C8" w:rsidRDefault="00C5232E" w:rsidP="00520728">
      <w:pPr>
        <w:pStyle w:val="Title"/>
        <w:spacing w:before="120" w:after="120"/>
        <w:jc w:val="both"/>
        <w:rPr>
          <w:b w:val="0"/>
        </w:rPr>
      </w:pPr>
      <w:r w:rsidRPr="00E803C8">
        <w:rPr>
          <w:b w:val="0"/>
        </w:rPr>
        <w:t>A Társulást alkotó települési önkormányzatok képviselő-testü</w:t>
      </w:r>
      <w:r>
        <w:rPr>
          <w:b w:val="0"/>
        </w:rPr>
        <w:t xml:space="preserve">letei a Társulási Megállapodás módosítását </w:t>
      </w:r>
      <w:r>
        <w:rPr>
          <w:color w:val="FF0000"/>
        </w:rPr>
        <w:t>2014. január 1. napján kezdődő hatállyal,</w:t>
      </w:r>
      <w:r>
        <w:rPr>
          <w:b w:val="0"/>
        </w:rPr>
        <w:t xml:space="preserve"> </w:t>
      </w:r>
      <w:r w:rsidRPr="0014118D">
        <w:rPr>
          <w:b w:val="0"/>
          <w:szCs w:val="24"/>
        </w:rPr>
        <w:t>Magyarország helyi önkormányzatairól szóló 2011. évi CLXXXIX. törvény</w:t>
      </w:r>
      <w:r>
        <w:rPr>
          <w:b w:val="0"/>
          <w:szCs w:val="24"/>
        </w:rPr>
        <w:t xml:space="preserve"> rendelkezéseinek megfelelően </w:t>
      </w:r>
      <w:r w:rsidRPr="00E803C8">
        <w:rPr>
          <w:b w:val="0"/>
        </w:rPr>
        <w:t>határozataikban jóváhagyták, az abban foglaltakat önmagukra nézve kötelező rendelkezésként fogadták el.</w:t>
      </w: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591"/>
        <w:gridCol w:w="3260"/>
      </w:tblGrid>
      <w:tr w:rsidR="00C5232E" w:rsidRPr="00E803C8" w:rsidTr="006B5EB2">
        <w:trPr>
          <w:cantSplit/>
          <w:trHeight w:hRule="exact" w:val="400"/>
        </w:trPr>
        <w:tc>
          <w:tcPr>
            <w:tcW w:w="6591" w:type="dxa"/>
            <w:vAlign w:val="center"/>
          </w:tcPr>
          <w:p w:rsidR="00C5232E" w:rsidRPr="00E803C8" w:rsidRDefault="00C5232E" w:rsidP="00520728">
            <w:pPr>
              <w:pStyle w:val="Title"/>
              <w:spacing w:before="120" w:after="120"/>
              <w:jc w:val="left"/>
              <w:rPr>
                <w:b w:val="0"/>
              </w:rPr>
            </w:pPr>
            <w:r w:rsidRPr="00E803C8">
              <w:rPr>
                <w:b w:val="0"/>
              </w:rPr>
              <w:t xml:space="preserve">Budaörs Város Önkormányzatának Képviselő-testülete </w:t>
            </w:r>
          </w:p>
        </w:tc>
        <w:tc>
          <w:tcPr>
            <w:tcW w:w="3260" w:type="dxa"/>
            <w:vAlign w:val="center"/>
          </w:tcPr>
          <w:p w:rsidR="00C5232E" w:rsidRPr="00E803C8" w:rsidRDefault="00C5232E" w:rsidP="00520728">
            <w:pPr>
              <w:pStyle w:val="Title"/>
              <w:spacing w:before="120" w:after="120"/>
              <w:ind w:left="71"/>
              <w:rPr>
                <w:b w:val="0"/>
              </w:rPr>
            </w:pPr>
          </w:p>
        </w:tc>
      </w:tr>
      <w:tr w:rsidR="00C5232E" w:rsidRPr="00E803C8" w:rsidTr="006B5EB2">
        <w:trPr>
          <w:cantSplit/>
          <w:trHeight w:hRule="exact" w:val="542"/>
        </w:trPr>
        <w:tc>
          <w:tcPr>
            <w:tcW w:w="6591" w:type="dxa"/>
            <w:vAlign w:val="center"/>
          </w:tcPr>
          <w:p w:rsidR="00C5232E" w:rsidRPr="00E803C8" w:rsidRDefault="00C5232E" w:rsidP="00520728">
            <w:pPr>
              <w:pStyle w:val="Title"/>
              <w:spacing w:before="120" w:after="120"/>
              <w:jc w:val="left"/>
              <w:rPr>
                <w:b w:val="0"/>
              </w:rPr>
            </w:pPr>
            <w:r w:rsidRPr="00E803C8">
              <w:rPr>
                <w:b w:val="0"/>
              </w:rPr>
              <w:t>Pusztazámor Község Önkormányzatának Képviselő-testülete</w:t>
            </w:r>
          </w:p>
        </w:tc>
        <w:tc>
          <w:tcPr>
            <w:tcW w:w="3260" w:type="dxa"/>
            <w:vAlign w:val="center"/>
          </w:tcPr>
          <w:p w:rsidR="00C5232E" w:rsidRPr="00E803C8" w:rsidRDefault="00C5232E" w:rsidP="00520728">
            <w:pPr>
              <w:pStyle w:val="Title"/>
              <w:spacing w:before="120" w:after="120"/>
              <w:ind w:left="71"/>
              <w:rPr>
                <w:b w:val="0"/>
              </w:rPr>
            </w:pPr>
          </w:p>
        </w:tc>
      </w:tr>
      <w:tr w:rsidR="00C5232E" w:rsidRPr="00E803C8" w:rsidTr="006B5EB2">
        <w:trPr>
          <w:cantSplit/>
          <w:trHeight w:hRule="exact" w:val="400"/>
        </w:trPr>
        <w:tc>
          <w:tcPr>
            <w:tcW w:w="6591" w:type="dxa"/>
            <w:vAlign w:val="center"/>
          </w:tcPr>
          <w:p w:rsidR="00C5232E" w:rsidRPr="00E803C8" w:rsidRDefault="00C5232E" w:rsidP="00520728">
            <w:pPr>
              <w:pStyle w:val="Title"/>
              <w:spacing w:before="120" w:after="120"/>
              <w:jc w:val="left"/>
              <w:rPr>
                <w:b w:val="0"/>
              </w:rPr>
            </w:pPr>
            <w:r w:rsidRPr="00E803C8">
              <w:rPr>
                <w:b w:val="0"/>
              </w:rPr>
              <w:t>Sóskút Község Önkormányzatának Képviselő-testülete</w:t>
            </w:r>
          </w:p>
        </w:tc>
        <w:tc>
          <w:tcPr>
            <w:tcW w:w="3260" w:type="dxa"/>
            <w:vAlign w:val="center"/>
          </w:tcPr>
          <w:p w:rsidR="00C5232E" w:rsidRPr="00E803C8" w:rsidRDefault="00C5232E" w:rsidP="00520728">
            <w:pPr>
              <w:pStyle w:val="Title"/>
              <w:spacing w:before="120" w:after="120"/>
              <w:ind w:left="71"/>
              <w:rPr>
                <w:b w:val="0"/>
              </w:rPr>
            </w:pPr>
          </w:p>
        </w:tc>
      </w:tr>
      <w:tr w:rsidR="00C5232E" w:rsidRPr="00E803C8" w:rsidTr="006B5EB2">
        <w:trPr>
          <w:cantSplit/>
          <w:trHeight w:hRule="exact" w:val="400"/>
        </w:trPr>
        <w:tc>
          <w:tcPr>
            <w:tcW w:w="6591" w:type="dxa"/>
            <w:vAlign w:val="center"/>
          </w:tcPr>
          <w:p w:rsidR="00C5232E" w:rsidRPr="00177BE2" w:rsidRDefault="00C5232E" w:rsidP="00520728">
            <w:pPr>
              <w:pStyle w:val="Title"/>
              <w:spacing w:before="120" w:after="120"/>
              <w:jc w:val="left"/>
            </w:pPr>
            <w:r w:rsidRPr="00177BE2">
              <w:rPr>
                <w:color w:val="FF0000"/>
                <w:szCs w:val="24"/>
              </w:rPr>
              <w:t>Törökbálint Város Önkormányzat Képviselő-testülete</w:t>
            </w:r>
          </w:p>
        </w:tc>
        <w:tc>
          <w:tcPr>
            <w:tcW w:w="3260" w:type="dxa"/>
            <w:vAlign w:val="center"/>
          </w:tcPr>
          <w:p w:rsidR="00C5232E" w:rsidRPr="00E803C8" w:rsidRDefault="00C5232E" w:rsidP="00520728">
            <w:pPr>
              <w:pStyle w:val="Title"/>
              <w:spacing w:before="120" w:after="120"/>
              <w:ind w:left="71"/>
              <w:rPr>
                <w:b w:val="0"/>
              </w:rPr>
            </w:pPr>
          </w:p>
        </w:tc>
      </w:tr>
    </w:tbl>
    <w:p w:rsidR="00C5232E" w:rsidRDefault="00C5232E" w:rsidP="00520728">
      <w:pPr>
        <w:pStyle w:val="Title"/>
        <w:spacing w:before="120" w:after="120"/>
        <w:jc w:val="both"/>
        <w:rPr>
          <w:b w:val="0"/>
        </w:rPr>
      </w:pPr>
    </w:p>
    <w:p w:rsidR="00C5232E" w:rsidRDefault="00C5232E" w:rsidP="00520728">
      <w:pPr>
        <w:pStyle w:val="Title"/>
        <w:spacing w:before="120" w:after="120"/>
        <w:jc w:val="both"/>
        <w:rPr>
          <w:b w:val="0"/>
        </w:rPr>
      </w:pPr>
    </w:p>
    <w:p w:rsidR="00C5232E" w:rsidRPr="00E803C8" w:rsidRDefault="00C5232E" w:rsidP="00520728">
      <w:pPr>
        <w:pStyle w:val="Title"/>
        <w:spacing w:before="120" w:after="120"/>
        <w:jc w:val="both"/>
        <w:rPr>
          <w:b w:val="0"/>
        </w:rPr>
      </w:pPr>
      <w:r w:rsidRPr="00E803C8">
        <w:rPr>
          <w:b w:val="0"/>
        </w:rPr>
        <w:t>A Társulást alkotó települési önkormányzatok Képviselő-testületei nevében a Társulási Megállapodást aláírásával látta el:</w:t>
      </w:r>
    </w:p>
    <w:p w:rsidR="00C5232E" w:rsidRPr="00E803C8" w:rsidRDefault="00C5232E" w:rsidP="00520728">
      <w:pPr>
        <w:pStyle w:val="Title"/>
        <w:spacing w:before="120" w:after="120"/>
        <w:ind w:left="4248" w:right="-426"/>
        <w:jc w:val="both"/>
        <w:rPr>
          <w:b w:val="0"/>
        </w:rPr>
      </w:pPr>
      <w:r w:rsidRPr="00E803C8">
        <w:rPr>
          <w:b w:val="0"/>
        </w:rPr>
        <w:t xml:space="preserve">       Polgármester                         </w:t>
      </w:r>
      <w:r>
        <w:rPr>
          <w:b w:val="0"/>
        </w:rPr>
        <w:t>Aláírás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61"/>
        <w:gridCol w:w="2410"/>
        <w:gridCol w:w="2441"/>
      </w:tblGrid>
      <w:tr w:rsidR="00C5232E" w:rsidRPr="00E803C8" w:rsidTr="006B5EB2">
        <w:tc>
          <w:tcPr>
            <w:tcW w:w="4361" w:type="dxa"/>
          </w:tcPr>
          <w:p w:rsidR="00C5232E" w:rsidRDefault="00C5232E" w:rsidP="00520728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  <w:r w:rsidRPr="00E803C8"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>Budaörs Város Ö</w:t>
            </w:r>
            <w:r w:rsidRPr="00E803C8">
              <w:rPr>
                <w:bCs/>
                <w:iCs/>
                <w:sz w:val="24"/>
                <w:szCs w:val="24"/>
              </w:rPr>
              <w:t>nkormányzat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</w:p>
          <w:p w:rsidR="00C5232E" w:rsidRPr="00097628" w:rsidRDefault="00C5232E" w:rsidP="00520728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  <w:r w:rsidRPr="00E803C8">
              <w:rPr>
                <w:bCs/>
                <w:iCs/>
                <w:sz w:val="24"/>
                <w:szCs w:val="24"/>
              </w:rPr>
              <w:t>Képviselő-testülete</w:t>
            </w:r>
          </w:p>
        </w:tc>
        <w:tc>
          <w:tcPr>
            <w:tcW w:w="2410" w:type="dxa"/>
          </w:tcPr>
          <w:p w:rsidR="00C5232E" w:rsidRPr="00E803C8" w:rsidRDefault="00C5232E" w:rsidP="00520728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Wittinghoff Tamás</w:t>
            </w:r>
          </w:p>
        </w:tc>
        <w:tc>
          <w:tcPr>
            <w:tcW w:w="2441" w:type="dxa"/>
          </w:tcPr>
          <w:p w:rsidR="00C5232E" w:rsidRPr="00E803C8" w:rsidRDefault="00C5232E" w:rsidP="00520728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C5232E" w:rsidRPr="00E803C8" w:rsidTr="006B5EB2">
        <w:tc>
          <w:tcPr>
            <w:tcW w:w="4361" w:type="dxa"/>
          </w:tcPr>
          <w:p w:rsidR="00C5232E" w:rsidRPr="00E803C8" w:rsidRDefault="00C5232E" w:rsidP="00520728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Pusztazámor Község Ö</w:t>
            </w:r>
            <w:r w:rsidRPr="00E803C8">
              <w:rPr>
                <w:sz w:val="24"/>
                <w:szCs w:val="24"/>
              </w:rPr>
              <w:t>nkormányzat</w:t>
            </w:r>
          </w:p>
          <w:p w:rsidR="00C5232E" w:rsidRPr="00097628" w:rsidRDefault="00C5232E" w:rsidP="00520728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  <w:r w:rsidRPr="00E803C8">
              <w:rPr>
                <w:bCs/>
                <w:iCs/>
                <w:sz w:val="24"/>
                <w:szCs w:val="24"/>
              </w:rPr>
              <w:t>Képviselő-testülete</w:t>
            </w:r>
          </w:p>
        </w:tc>
        <w:tc>
          <w:tcPr>
            <w:tcW w:w="2410" w:type="dxa"/>
          </w:tcPr>
          <w:p w:rsidR="00C5232E" w:rsidRPr="00E803C8" w:rsidRDefault="00C5232E" w:rsidP="00520728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Pátrovics Benedek</w:t>
            </w:r>
          </w:p>
        </w:tc>
        <w:tc>
          <w:tcPr>
            <w:tcW w:w="2441" w:type="dxa"/>
          </w:tcPr>
          <w:p w:rsidR="00C5232E" w:rsidRPr="00E803C8" w:rsidRDefault="00C5232E" w:rsidP="00520728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C5232E" w:rsidRPr="00E803C8" w:rsidTr="006B5EB2">
        <w:tc>
          <w:tcPr>
            <w:tcW w:w="4361" w:type="dxa"/>
          </w:tcPr>
          <w:p w:rsidR="00C5232E" w:rsidRPr="00E803C8" w:rsidRDefault="00C5232E" w:rsidP="00520728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Sóskút Község </w:t>
            </w:r>
            <w:r w:rsidRPr="00E803C8">
              <w:rPr>
                <w:sz w:val="24"/>
                <w:szCs w:val="24"/>
              </w:rPr>
              <w:t>Önkormányzat</w:t>
            </w:r>
          </w:p>
          <w:p w:rsidR="00C5232E" w:rsidRPr="00097628" w:rsidRDefault="00C5232E" w:rsidP="00520728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  <w:r w:rsidRPr="00E803C8">
              <w:rPr>
                <w:bCs/>
                <w:iCs/>
                <w:sz w:val="24"/>
                <w:szCs w:val="24"/>
              </w:rPr>
              <w:t>Képviselő-testülete</w:t>
            </w:r>
          </w:p>
        </w:tc>
        <w:tc>
          <w:tcPr>
            <w:tcW w:w="2410" w:type="dxa"/>
          </w:tcPr>
          <w:p w:rsidR="00C5232E" w:rsidRPr="00E803C8" w:rsidRDefault="00C5232E" w:rsidP="00520728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König Ferenc</w:t>
            </w:r>
          </w:p>
        </w:tc>
        <w:tc>
          <w:tcPr>
            <w:tcW w:w="2441" w:type="dxa"/>
          </w:tcPr>
          <w:p w:rsidR="00C5232E" w:rsidRPr="00E803C8" w:rsidRDefault="00C5232E" w:rsidP="00520728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C5232E" w:rsidRPr="00E803C8" w:rsidTr="006B5EB2">
        <w:tc>
          <w:tcPr>
            <w:tcW w:w="4361" w:type="dxa"/>
          </w:tcPr>
          <w:p w:rsidR="00C5232E" w:rsidRDefault="00C5232E" w:rsidP="00520728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D6759">
              <w:rPr>
                <w:b/>
                <w:color w:val="FF0000"/>
                <w:sz w:val="24"/>
                <w:szCs w:val="24"/>
              </w:rPr>
              <w:t>Török</w:t>
            </w:r>
            <w:r>
              <w:rPr>
                <w:b/>
                <w:color w:val="FF0000"/>
                <w:sz w:val="24"/>
                <w:szCs w:val="24"/>
              </w:rPr>
              <w:t>bálint Város Önkormányzat Képviselő-testülete</w:t>
            </w:r>
          </w:p>
        </w:tc>
        <w:tc>
          <w:tcPr>
            <w:tcW w:w="2410" w:type="dxa"/>
          </w:tcPr>
          <w:p w:rsidR="00C5232E" w:rsidRPr="00C75695" w:rsidRDefault="00C5232E" w:rsidP="00520728">
            <w:pPr>
              <w:spacing w:before="120" w:after="120"/>
              <w:jc w:val="both"/>
              <w:rPr>
                <w:b/>
                <w:bCs/>
                <w:iCs/>
                <w:color w:val="FF0000"/>
                <w:sz w:val="24"/>
                <w:szCs w:val="24"/>
              </w:rPr>
            </w:pPr>
            <w:r>
              <w:rPr>
                <w:b/>
                <w:bCs/>
                <w:iCs/>
                <w:color w:val="FF0000"/>
                <w:sz w:val="24"/>
                <w:szCs w:val="24"/>
              </w:rPr>
              <w:t>Turai István</w:t>
            </w:r>
          </w:p>
        </w:tc>
        <w:tc>
          <w:tcPr>
            <w:tcW w:w="2441" w:type="dxa"/>
          </w:tcPr>
          <w:p w:rsidR="00C5232E" w:rsidRPr="00E803C8" w:rsidRDefault="00C5232E" w:rsidP="00520728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</w:p>
        </w:tc>
      </w:tr>
    </w:tbl>
    <w:p w:rsidR="00C5232E" w:rsidRPr="001F6D4F" w:rsidRDefault="00C5232E" w:rsidP="00177BE2">
      <w:pPr>
        <w:spacing w:before="120" w:after="120"/>
      </w:pPr>
    </w:p>
    <w:sectPr w:rsidR="00C5232E" w:rsidRPr="001F6D4F" w:rsidSect="000860D3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32E" w:rsidRDefault="00C5232E">
      <w:r>
        <w:separator/>
      </w:r>
    </w:p>
  </w:endnote>
  <w:endnote w:type="continuationSeparator" w:id="0">
    <w:p w:rsidR="00C5232E" w:rsidRDefault="00C523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32E" w:rsidRDefault="00C5232E" w:rsidP="005861D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5232E" w:rsidRDefault="00C5232E" w:rsidP="00A9782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32E" w:rsidRDefault="00C5232E" w:rsidP="005861D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5232E" w:rsidRDefault="00C5232E" w:rsidP="00A9782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32E" w:rsidRDefault="00C5232E">
      <w:r>
        <w:separator/>
      </w:r>
    </w:p>
  </w:footnote>
  <w:footnote w:type="continuationSeparator" w:id="0">
    <w:p w:rsidR="00C5232E" w:rsidRDefault="00C523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54EA7"/>
    <w:multiLevelType w:val="hybridMultilevel"/>
    <w:tmpl w:val="2D764CA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A30C46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0"/>
      </w:rPr>
    </w:lvl>
  </w:abstractNum>
  <w:abstractNum w:abstractNumId="2">
    <w:nsid w:val="0ED77DB4"/>
    <w:multiLevelType w:val="singleLevel"/>
    <w:tmpl w:val="040E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>
    <w:nsid w:val="0F75285D"/>
    <w:multiLevelType w:val="singleLevel"/>
    <w:tmpl w:val="809A0D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</w:abstractNum>
  <w:abstractNum w:abstractNumId="4">
    <w:nsid w:val="18A51A3C"/>
    <w:multiLevelType w:val="hybridMultilevel"/>
    <w:tmpl w:val="424CE8E2"/>
    <w:lvl w:ilvl="0" w:tplc="A6EE873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C5353D7"/>
    <w:multiLevelType w:val="singleLevel"/>
    <w:tmpl w:val="5F7C78BE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6">
    <w:nsid w:val="1E097BC6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25BD7088"/>
    <w:multiLevelType w:val="singleLevel"/>
    <w:tmpl w:val="E1726CE8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</w:abstractNum>
  <w:abstractNum w:abstractNumId="8">
    <w:nsid w:val="28063B72"/>
    <w:multiLevelType w:val="hybridMultilevel"/>
    <w:tmpl w:val="1A62833C"/>
    <w:lvl w:ilvl="0" w:tplc="040E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CCF4277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>
    <w:nsid w:val="328B3179"/>
    <w:multiLevelType w:val="hybridMultilevel"/>
    <w:tmpl w:val="B518086E"/>
    <w:lvl w:ilvl="0" w:tplc="841A5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9CE41E3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3CB34C76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>
    <w:nsid w:val="483A1E2B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</w:abstractNum>
  <w:abstractNum w:abstractNumId="14">
    <w:nsid w:val="58143847"/>
    <w:multiLevelType w:val="hybridMultilevel"/>
    <w:tmpl w:val="784A552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CE51B7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</w:abstractNum>
  <w:abstractNum w:abstractNumId="16">
    <w:nsid w:val="77596B67"/>
    <w:multiLevelType w:val="multilevel"/>
    <w:tmpl w:val="8D20ABDA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7">
    <w:nsid w:val="793377A8"/>
    <w:multiLevelType w:val="singleLevel"/>
    <w:tmpl w:val="602C1370"/>
    <w:lvl w:ilvl="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6"/>
  </w:num>
  <w:num w:numId="2">
    <w:abstractNumId w:val="11"/>
  </w:num>
  <w:num w:numId="3">
    <w:abstractNumId w:val="13"/>
  </w:num>
  <w:num w:numId="4">
    <w:abstractNumId w:val="15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7"/>
  </w:num>
  <w:num w:numId="11">
    <w:abstractNumId w:val="8"/>
  </w:num>
  <w:num w:numId="12">
    <w:abstractNumId w:val="17"/>
  </w:num>
  <w:num w:numId="13">
    <w:abstractNumId w:val="12"/>
  </w:num>
  <w:num w:numId="14">
    <w:abstractNumId w:val="5"/>
  </w:num>
  <w:num w:numId="15">
    <w:abstractNumId w:val="1"/>
  </w:num>
  <w:num w:numId="16">
    <w:abstractNumId w:val="10"/>
  </w:num>
  <w:num w:numId="17">
    <w:abstractNumId w:val="14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532C"/>
    <w:rsid w:val="0000036D"/>
    <w:rsid w:val="0001392E"/>
    <w:rsid w:val="00013C5B"/>
    <w:rsid w:val="0003220D"/>
    <w:rsid w:val="0004061E"/>
    <w:rsid w:val="000860D3"/>
    <w:rsid w:val="00097628"/>
    <w:rsid w:val="000A4097"/>
    <w:rsid w:val="000B602B"/>
    <w:rsid w:val="000C27FE"/>
    <w:rsid w:val="000C6B2C"/>
    <w:rsid w:val="000D2298"/>
    <w:rsid w:val="000D44A1"/>
    <w:rsid w:val="000D47F3"/>
    <w:rsid w:val="000E5276"/>
    <w:rsid w:val="00100C74"/>
    <w:rsid w:val="00113B85"/>
    <w:rsid w:val="00115326"/>
    <w:rsid w:val="00116C17"/>
    <w:rsid w:val="00121FC2"/>
    <w:rsid w:val="00135371"/>
    <w:rsid w:val="00136AEA"/>
    <w:rsid w:val="0014118D"/>
    <w:rsid w:val="00150DA3"/>
    <w:rsid w:val="00177BE2"/>
    <w:rsid w:val="00195B5C"/>
    <w:rsid w:val="001C106D"/>
    <w:rsid w:val="001D178E"/>
    <w:rsid w:val="001D269C"/>
    <w:rsid w:val="001E2159"/>
    <w:rsid w:val="001F6D4F"/>
    <w:rsid w:val="00205052"/>
    <w:rsid w:val="0021713C"/>
    <w:rsid w:val="00217500"/>
    <w:rsid w:val="002255C6"/>
    <w:rsid w:val="0023449C"/>
    <w:rsid w:val="0027260C"/>
    <w:rsid w:val="002C36A2"/>
    <w:rsid w:val="002C380F"/>
    <w:rsid w:val="002D3C29"/>
    <w:rsid w:val="003129CB"/>
    <w:rsid w:val="003203AB"/>
    <w:rsid w:val="0035448C"/>
    <w:rsid w:val="00354609"/>
    <w:rsid w:val="003618A9"/>
    <w:rsid w:val="00396437"/>
    <w:rsid w:val="003A5BAE"/>
    <w:rsid w:val="003D18EB"/>
    <w:rsid w:val="003D4208"/>
    <w:rsid w:val="003E2E38"/>
    <w:rsid w:val="003F6079"/>
    <w:rsid w:val="00416311"/>
    <w:rsid w:val="0043507C"/>
    <w:rsid w:val="004356C2"/>
    <w:rsid w:val="00452A8B"/>
    <w:rsid w:val="004736DE"/>
    <w:rsid w:val="004875DB"/>
    <w:rsid w:val="004B605C"/>
    <w:rsid w:val="004C27AE"/>
    <w:rsid w:val="004D7B24"/>
    <w:rsid w:val="004E4CCC"/>
    <w:rsid w:val="004E69A3"/>
    <w:rsid w:val="00503DAB"/>
    <w:rsid w:val="00507D74"/>
    <w:rsid w:val="00520728"/>
    <w:rsid w:val="00526080"/>
    <w:rsid w:val="00527AFB"/>
    <w:rsid w:val="00574201"/>
    <w:rsid w:val="005816AE"/>
    <w:rsid w:val="0058396F"/>
    <w:rsid w:val="005861D5"/>
    <w:rsid w:val="00587C7D"/>
    <w:rsid w:val="005A369E"/>
    <w:rsid w:val="005C5260"/>
    <w:rsid w:val="005E4B5B"/>
    <w:rsid w:val="005E65FE"/>
    <w:rsid w:val="00600B42"/>
    <w:rsid w:val="006170C9"/>
    <w:rsid w:val="00621332"/>
    <w:rsid w:val="006376A9"/>
    <w:rsid w:val="006430AD"/>
    <w:rsid w:val="00655931"/>
    <w:rsid w:val="00655E88"/>
    <w:rsid w:val="00660AF7"/>
    <w:rsid w:val="00661359"/>
    <w:rsid w:val="006A5656"/>
    <w:rsid w:val="006B4957"/>
    <w:rsid w:val="006B5EB2"/>
    <w:rsid w:val="006D0E74"/>
    <w:rsid w:val="006D2C6F"/>
    <w:rsid w:val="006D4D0E"/>
    <w:rsid w:val="006E40D5"/>
    <w:rsid w:val="006E7710"/>
    <w:rsid w:val="006E7CDD"/>
    <w:rsid w:val="006F5202"/>
    <w:rsid w:val="006F74C0"/>
    <w:rsid w:val="00700913"/>
    <w:rsid w:val="00701004"/>
    <w:rsid w:val="007245E6"/>
    <w:rsid w:val="00733E58"/>
    <w:rsid w:val="0073517A"/>
    <w:rsid w:val="00736B18"/>
    <w:rsid w:val="00744009"/>
    <w:rsid w:val="00753235"/>
    <w:rsid w:val="00756438"/>
    <w:rsid w:val="00756F05"/>
    <w:rsid w:val="0077382F"/>
    <w:rsid w:val="007875FF"/>
    <w:rsid w:val="007B69C9"/>
    <w:rsid w:val="007E6DF9"/>
    <w:rsid w:val="007F3BC7"/>
    <w:rsid w:val="00813D93"/>
    <w:rsid w:val="00842E2E"/>
    <w:rsid w:val="008523DD"/>
    <w:rsid w:val="00887187"/>
    <w:rsid w:val="008B7D4D"/>
    <w:rsid w:val="008D2887"/>
    <w:rsid w:val="008D5CF2"/>
    <w:rsid w:val="00906886"/>
    <w:rsid w:val="009175CC"/>
    <w:rsid w:val="00931A95"/>
    <w:rsid w:val="00936E39"/>
    <w:rsid w:val="00941991"/>
    <w:rsid w:val="00941ADB"/>
    <w:rsid w:val="00965E73"/>
    <w:rsid w:val="0098246E"/>
    <w:rsid w:val="00993F2F"/>
    <w:rsid w:val="00997F06"/>
    <w:rsid w:val="009A4F12"/>
    <w:rsid w:val="009B06FA"/>
    <w:rsid w:val="009B4FB6"/>
    <w:rsid w:val="009D21DB"/>
    <w:rsid w:val="009D6759"/>
    <w:rsid w:val="009F3F07"/>
    <w:rsid w:val="00A054EA"/>
    <w:rsid w:val="00A144BF"/>
    <w:rsid w:val="00A17DE7"/>
    <w:rsid w:val="00A23579"/>
    <w:rsid w:val="00A3558F"/>
    <w:rsid w:val="00A36700"/>
    <w:rsid w:val="00A75D77"/>
    <w:rsid w:val="00A847A7"/>
    <w:rsid w:val="00A86C77"/>
    <w:rsid w:val="00A9782A"/>
    <w:rsid w:val="00AA59E1"/>
    <w:rsid w:val="00AC05F1"/>
    <w:rsid w:val="00AE3B0B"/>
    <w:rsid w:val="00AE7319"/>
    <w:rsid w:val="00AF21F2"/>
    <w:rsid w:val="00B00330"/>
    <w:rsid w:val="00B12E38"/>
    <w:rsid w:val="00B24301"/>
    <w:rsid w:val="00B2532C"/>
    <w:rsid w:val="00B26316"/>
    <w:rsid w:val="00B275EF"/>
    <w:rsid w:val="00B40A26"/>
    <w:rsid w:val="00B5292A"/>
    <w:rsid w:val="00B5364A"/>
    <w:rsid w:val="00B5615F"/>
    <w:rsid w:val="00B579F9"/>
    <w:rsid w:val="00B60EDD"/>
    <w:rsid w:val="00B63ECC"/>
    <w:rsid w:val="00BD0B70"/>
    <w:rsid w:val="00BD1BC8"/>
    <w:rsid w:val="00BD1EBF"/>
    <w:rsid w:val="00BE2446"/>
    <w:rsid w:val="00BE2E2B"/>
    <w:rsid w:val="00BF2D7D"/>
    <w:rsid w:val="00BF314C"/>
    <w:rsid w:val="00BF3951"/>
    <w:rsid w:val="00C05626"/>
    <w:rsid w:val="00C07860"/>
    <w:rsid w:val="00C322EE"/>
    <w:rsid w:val="00C414AD"/>
    <w:rsid w:val="00C4450C"/>
    <w:rsid w:val="00C5232E"/>
    <w:rsid w:val="00C64269"/>
    <w:rsid w:val="00C67EAF"/>
    <w:rsid w:val="00C713B9"/>
    <w:rsid w:val="00C71E43"/>
    <w:rsid w:val="00C726DC"/>
    <w:rsid w:val="00C75695"/>
    <w:rsid w:val="00C845FC"/>
    <w:rsid w:val="00CB3048"/>
    <w:rsid w:val="00CB391F"/>
    <w:rsid w:val="00CB4342"/>
    <w:rsid w:val="00CD76A1"/>
    <w:rsid w:val="00D112D4"/>
    <w:rsid w:val="00D13974"/>
    <w:rsid w:val="00D2558F"/>
    <w:rsid w:val="00D35057"/>
    <w:rsid w:val="00D501EE"/>
    <w:rsid w:val="00D53370"/>
    <w:rsid w:val="00D55F53"/>
    <w:rsid w:val="00D5661B"/>
    <w:rsid w:val="00D57798"/>
    <w:rsid w:val="00D57F6C"/>
    <w:rsid w:val="00D64EAD"/>
    <w:rsid w:val="00D8445B"/>
    <w:rsid w:val="00D86A97"/>
    <w:rsid w:val="00D9317F"/>
    <w:rsid w:val="00D975DA"/>
    <w:rsid w:val="00DC2C98"/>
    <w:rsid w:val="00DC4DF8"/>
    <w:rsid w:val="00DC6C87"/>
    <w:rsid w:val="00DE252A"/>
    <w:rsid w:val="00DE679C"/>
    <w:rsid w:val="00E012ED"/>
    <w:rsid w:val="00E803C8"/>
    <w:rsid w:val="00EA396E"/>
    <w:rsid w:val="00EA5607"/>
    <w:rsid w:val="00EA709B"/>
    <w:rsid w:val="00ED2FF7"/>
    <w:rsid w:val="00ED493B"/>
    <w:rsid w:val="00EE0993"/>
    <w:rsid w:val="00EE5E2C"/>
    <w:rsid w:val="00EE65A7"/>
    <w:rsid w:val="00EF6419"/>
    <w:rsid w:val="00F12C48"/>
    <w:rsid w:val="00F133F1"/>
    <w:rsid w:val="00F14996"/>
    <w:rsid w:val="00F16C39"/>
    <w:rsid w:val="00F17154"/>
    <w:rsid w:val="00F24128"/>
    <w:rsid w:val="00F27A9E"/>
    <w:rsid w:val="00F27C6E"/>
    <w:rsid w:val="00F47B20"/>
    <w:rsid w:val="00F610F3"/>
    <w:rsid w:val="00F6461F"/>
    <w:rsid w:val="00F66FFA"/>
    <w:rsid w:val="00F9413E"/>
    <w:rsid w:val="00FA132A"/>
    <w:rsid w:val="00FA22DC"/>
    <w:rsid w:val="00FA3EF0"/>
    <w:rsid w:val="00FA67C3"/>
    <w:rsid w:val="00FB1719"/>
    <w:rsid w:val="00FB1A42"/>
    <w:rsid w:val="00FC66CC"/>
    <w:rsid w:val="00FF0854"/>
    <w:rsid w:val="00FF6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32C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2532C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B5EB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B5EB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2532C"/>
    <w:rPr>
      <w:rFonts w:cs="Times New Roman"/>
      <w:b/>
      <w:sz w:val="24"/>
      <w:lang w:val="hu-HU" w:eastAsia="hu-H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2532C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2532C"/>
    <w:rPr>
      <w:rFonts w:cs="Times New Roman"/>
      <w:sz w:val="24"/>
      <w:lang w:val="hu-HU" w:eastAsia="hu-HU" w:bidi="ar-SA"/>
    </w:rPr>
  </w:style>
  <w:style w:type="paragraph" w:styleId="BodyTextIndent">
    <w:name w:val="Body Text Indent"/>
    <w:basedOn w:val="Normal"/>
    <w:link w:val="BodyTextIndentChar"/>
    <w:uiPriority w:val="99"/>
    <w:rsid w:val="00B2532C"/>
    <w:pPr>
      <w:ind w:left="375"/>
      <w:jc w:val="both"/>
    </w:pPr>
    <w:rPr>
      <w:b/>
      <w:i/>
      <w:sz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2532C"/>
    <w:rPr>
      <w:rFonts w:cs="Times New Roman"/>
      <w:b/>
      <w:i/>
      <w:sz w:val="24"/>
      <w:lang w:val="hu-HU" w:eastAsia="hu-HU" w:bidi="ar-SA"/>
    </w:rPr>
  </w:style>
  <w:style w:type="paragraph" w:styleId="BodyText3">
    <w:name w:val="Body Text 3"/>
    <w:basedOn w:val="Normal"/>
    <w:link w:val="BodyText3Char"/>
    <w:uiPriority w:val="99"/>
    <w:rsid w:val="006B5EB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styleId="BodyText2">
    <w:name w:val="Body Text 2"/>
    <w:basedOn w:val="Normal"/>
    <w:link w:val="BodyText2Char"/>
    <w:uiPriority w:val="99"/>
    <w:rsid w:val="006B5EB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B5EB2"/>
    <w:pPr>
      <w:jc w:val="center"/>
    </w:pPr>
    <w:rPr>
      <w:b/>
      <w:sz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6B5EB2"/>
    <w:rPr>
      <w:rFonts w:cs="Times New Roman"/>
      <w:b/>
      <w:sz w:val="24"/>
      <w:lang w:val="hu-HU" w:eastAsia="hu-HU" w:bidi="ar-SA"/>
    </w:rPr>
  </w:style>
  <w:style w:type="paragraph" w:styleId="BalloonText">
    <w:name w:val="Balloon Text"/>
    <w:basedOn w:val="Normal"/>
    <w:link w:val="BalloonTextChar"/>
    <w:uiPriority w:val="99"/>
    <w:semiHidden/>
    <w:rsid w:val="00C726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styleId="Footer">
    <w:name w:val="footer"/>
    <w:basedOn w:val="Normal"/>
    <w:link w:val="FooterChar"/>
    <w:uiPriority w:val="99"/>
    <w:rsid w:val="00A9782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</w:rPr>
  </w:style>
  <w:style w:type="character" w:styleId="PageNumber">
    <w:name w:val="page number"/>
    <w:basedOn w:val="DefaultParagraphFont"/>
    <w:uiPriority w:val="99"/>
    <w:rsid w:val="00A9782A"/>
    <w:rPr>
      <w:rFonts w:cs="Times New Roman"/>
    </w:rPr>
  </w:style>
  <w:style w:type="table" w:styleId="TableGrid">
    <w:name w:val="Table Grid"/>
    <w:basedOn w:val="TableNormal"/>
    <w:uiPriority w:val="99"/>
    <w:rsid w:val="009175C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9</Pages>
  <Words>2193</Words>
  <Characters>15133</Characters>
  <Application>Microsoft Office Outlook</Application>
  <DocSecurity>0</DocSecurity>
  <Lines>0</Lines>
  <Paragraphs>0</Paragraphs>
  <ScaleCrop>false</ScaleCrop>
  <Company>BOPMH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BUDAÖRS KISTÉRSÉG TÖBBCÉLÚ TÁRSULÁSA</dc:title>
  <dc:subject/>
  <dc:creator>KontraG</dc:creator>
  <cp:keywords/>
  <dc:description/>
  <cp:lastModifiedBy>KontraG</cp:lastModifiedBy>
  <cp:revision>2</cp:revision>
  <cp:lastPrinted>2013-06-13T09:00:00Z</cp:lastPrinted>
  <dcterms:created xsi:type="dcterms:W3CDTF">2013-07-09T08:43:00Z</dcterms:created>
  <dcterms:modified xsi:type="dcterms:W3CDTF">2013-07-09T08:43:00Z</dcterms:modified>
</cp:coreProperties>
</file>